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11BE2" w14:textId="72CD69EB" w:rsidR="00D32485" w:rsidRPr="00D32485" w:rsidRDefault="00D32485" w:rsidP="00D32485">
      <w:pPr>
        <w:pStyle w:val="Heading1"/>
        <w:spacing w:after="0"/>
        <w:rPr>
          <w:sz w:val="32"/>
          <w:szCs w:val="32"/>
        </w:rPr>
      </w:pPr>
      <w:r w:rsidRPr="00D32485"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9599EEB" wp14:editId="3E833562">
            <wp:simplePos x="0" y="0"/>
            <wp:positionH relativeFrom="column">
              <wp:posOffset>2162175</wp:posOffset>
            </wp:positionH>
            <wp:positionV relativeFrom="paragraph">
              <wp:posOffset>-447675</wp:posOffset>
            </wp:positionV>
            <wp:extent cx="1624330" cy="1190625"/>
            <wp:effectExtent l="0" t="0" r="0" b="9525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330" cy="1190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2485">
        <w:rPr>
          <w:sz w:val="32"/>
          <w:szCs w:val="32"/>
        </w:rPr>
        <w:t>Statewide Administration Assembly</w:t>
      </w:r>
    </w:p>
    <w:p w14:paraId="6E960706" w14:textId="39778078" w:rsidR="00255C8E" w:rsidRPr="00D32485" w:rsidRDefault="002C7538" w:rsidP="00201051">
      <w:pPr>
        <w:pStyle w:val="Heading1"/>
        <w:tabs>
          <w:tab w:val="left" w:pos="3240"/>
          <w:tab w:val="left" w:pos="3330"/>
          <w:tab w:val="left" w:pos="3600"/>
        </w:tabs>
        <w:spacing w:after="0"/>
        <w:rPr>
          <w:sz w:val="36"/>
          <w:szCs w:val="36"/>
        </w:rPr>
      </w:pPr>
      <w:r>
        <w:rPr>
          <w:sz w:val="36"/>
          <w:szCs w:val="36"/>
        </w:rPr>
        <w:t>Minutes</w:t>
      </w:r>
    </w:p>
    <w:p w14:paraId="2288771D" w14:textId="7CBFE6CB" w:rsidR="0026750B" w:rsidRPr="00097F1E" w:rsidRDefault="005B66DD" w:rsidP="00FA5EDB">
      <w:pPr>
        <w:jc w:val="center"/>
        <w:rPr>
          <w:rFonts w:cs="Times New Roman"/>
          <w:b/>
          <w:sz w:val="28"/>
          <w:szCs w:val="28"/>
        </w:rPr>
      </w:pPr>
      <w:r w:rsidRPr="00097F1E">
        <w:rPr>
          <w:rFonts w:cs="Times New Roman"/>
          <w:b/>
          <w:sz w:val="28"/>
          <w:szCs w:val="28"/>
        </w:rPr>
        <w:t>W</w:t>
      </w:r>
      <w:r w:rsidR="00755817" w:rsidRPr="00097F1E">
        <w:rPr>
          <w:rFonts w:cs="Times New Roman"/>
          <w:b/>
          <w:sz w:val="28"/>
          <w:szCs w:val="28"/>
        </w:rPr>
        <w:t>ednesday</w:t>
      </w:r>
      <w:r w:rsidR="00FA7678" w:rsidRPr="00097F1E">
        <w:rPr>
          <w:rFonts w:cs="Times New Roman"/>
          <w:b/>
          <w:sz w:val="28"/>
          <w:szCs w:val="28"/>
        </w:rPr>
        <w:t>,</w:t>
      </w:r>
      <w:r w:rsidR="00736F5F">
        <w:rPr>
          <w:rFonts w:cs="Times New Roman"/>
          <w:b/>
          <w:sz w:val="28"/>
          <w:szCs w:val="28"/>
        </w:rPr>
        <w:t xml:space="preserve"> </w:t>
      </w:r>
      <w:r w:rsidR="00BC60EF">
        <w:rPr>
          <w:rFonts w:cs="Times New Roman"/>
          <w:b/>
          <w:sz w:val="28"/>
          <w:szCs w:val="28"/>
        </w:rPr>
        <w:t>September 10</w:t>
      </w:r>
      <w:r w:rsidR="000735E1" w:rsidRPr="00097F1E">
        <w:rPr>
          <w:rFonts w:cs="Times New Roman"/>
          <w:b/>
          <w:sz w:val="28"/>
          <w:szCs w:val="28"/>
        </w:rPr>
        <w:t>, 2014</w:t>
      </w:r>
    </w:p>
    <w:p w14:paraId="38C5FF9B" w14:textId="42BB0E23" w:rsidR="00E124DC" w:rsidRDefault="00E124DC" w:rsidP="00FA5EDB">
      <w:pPr>
        <w:jc w:val="center"/>
        <w:rPr>
          <w:rFonts w:cs="Times New Roman"/>
        </w:rPr>
      </w:pPr>
      <w:r w:rsidRPr="00E124DC">
        <w:rPr>
          <w:rFonts w:cs="Times New Roman"/>
        </w:rPr>
        <w:t xml:space="preserve">10:00 a.m. </w:t>
      </w:r>
      <w:r>
        <w:rPr>
          <w:rFonts w:cs="Times New Roman"/>
        </w:rPr>
        <w:t>–</w:t>
      </w:r>
      <w:r w:rsidRPr="00E124DC">
        <w:rPr>
          <w:rFonts w:cs="Times New Roman"/>
        </w:rPr>
        <w:t xml:space="preserve"> Noon</w:t>
      </w:r>
    </w:p>
    <w:p w14:paraId="4DF08B8D" w14:textId="45111CD9" w:rsidR="00097F1E" w:rsidRDefault="00097F1E" w:rsidP="00BC60EF">
      <w:pPr>
        <w:jc w:val="center"/>
        <w:rPr>
          <w:rFonts w:cs="Times New Roman"/>
        </w:rPr>
      </w:pPr>
      <w:r>
        <w:rPr>
          <w:rFonts w:cs="Times New Roman"/>
        </w:rPr>
        <w:t xml:space="preserve">Meeting conducted via </w:t>
      </w:r>
      <w:r w:rsidR="00BC60EF">
        <w:rPr>
          <w:rFonts w:cs="Times New Roman"/>
        </w:rPr>
        <w:t>Google Hangout</w:t>
      </w:r>
    </w:p>
    <w:p w14:paraId="482B91AF" w14:textId="77777777" w:rsidR="00E124DC" w:rsidRDefault="00E124DC" w:rsidP="00FA5EDB">
      <w:pPr>
        <w:jc w:val="center"/>
        <w:rPr>
          <w:rFonts w:cs="Times New Roman"/>
          <w:b/>
          <w:sz w:val="28"/>
          <w:szCs w:val="28"/>
        </w:rPr>
      </w:pPr>
    </w:p>
    <w:p w14:paraId="7175E21B" w14:textId="64B2C1E9" w:rsidR="00E124DC" w:rsidRPr="00AC1681" w:rsidRDefault="00E124DC" w:rsidP="0002291D">
      <w:pPr>
        <w:pStyle w:val="Heading2"/>
      </w:pPr>
      <w:r w:rsidRPr="00AC1681">
        <w:t>Call to Order and Roll Call</w:t>
      </w:r>
    </w:p>
    <w:p w14:paraId="4A80B865" w14:textId="22B908FC" w:rsidR="00E124DC" w:rsidRDefault="002C7538" w:rsidP="004828A4">
      <w:r w:rsidRPr="00AC1681">
        <w:t>Dory called the meeting to order at 10:04</w:t>
      </w:r>
      <w:r w:rsidR="00AC1CEA">
        <w:t xml:space="preserve"> a.m.</w:t>
      </w:r>
    </w:p>
    <w:p w14:paraId="15380F8B" w14:textId="77777777" w:rsidR="00AC1CEA" w:rsidRPr="00AC1681" w:rsidRDefault="00AC1CEA" w:rsidP="0002291D">
      <w:pPr>
        <w:tabs>
          <w:tab w:val="left" w:pos="810"/>
        </w:tabs>
        <w:rPr>
          <w:rFonts w:cs="Times New Roman"/>
          <w:sz w:val="22"/>
          <w:szCs w:val="22"/>
        </w:rPr>
      </w:pPr>
    </w:p>
    <w:p w14:paraId="1CC9C03D" w14:textId="3C8C9CCE" w:rsidR="00E124DC" w:rsidRPr="00AC1681" w:rsidRDefault="00E124DC" w:rsidP="0002291D">
      <w:pPr>
        <w:pStyle w:val="AttendenceList"/>
        <w:tabs>
          <w:tab w:val="left" w:pos="810"/>
        </w:tabs>
        <w:ind w:left="0" w:firstLine="0"/>
        <w:rPr>
          <w:u w:val="single"/>
        </w:rPr>
      </w:pPr>
      <w:r w:rsidRPr="00AC1681">
        <w:rPr>
          <w:u w:val="single"/>
        </w:rPr>
        <w:t>Members</w:t>
      </w:r>
      <w:r w:rsidR="00BC60EF">
        <w:rPr>
          <w:u w:val="single"/>
        </w:rPr>
        <w:t xml:space="preserve"> Present</w:t>
      </w:r>
      <w:r w:rsidRPr="00AC1681">
        <w:rPr>
          <w:u w:val="single"/>
        </w:rPr>
        <w:t>:</w:t>
      </w:r>
    </w:p>
    <w:p w14:paraId="02E0B84F" w14:textId="77777777" w:rsidR="00E124DC" w:rsidRPr="00AC1681" w:rsidRDefault="00E124DC" w:rsidP="004828A4">
      <w:r w:rsidRPr="00AC1681">
        <w:t>Dory Straight, President (2013-2015)</w:t>
      </w:r>
    </w:p>
    <w:p w14:paraId="020B6181" w14:textId="77777777" w:rsidR="00E124DC" w:rsidRPr="00AC1681" w:rsidRDefault="00E124DC" w:rsidP="004828A4">
      <w:r w:rsidRPr="00AC1681">
        <w:t>Monique Musick, Vice President (2013-2015)</w:t>
      </w:r>
    </w:p>
    <w:p w14:paraId="09A84B30" w14:textId="77777777" w:rsidR="00E124DC" w:rsidRDefault="00E124DC" w:rsidP="004828A4">
      <w:r w:rsidRPr="00AC1681">
        <w:t>Tina Holland, Secretary (2013-2015)</w:t>
      </w:r>
    </w:p>
    <w:p w14:paraId="0DB4F047" w14:textId="71729893" w:rsidR="00BC60EF" w:rsidRPr="00AC1681" w:rsidRDefault="00BC60EF" w:rsidP="004828A4">
      <w:r>
        <w:t>Britton Anderson (2014-2016)</w:t>
      </w:r>
      <w:bookmarkStart w:id="0" w:name="_GoBack"/>
      <w:bookmarkEnd w:id="0"/>
    </w:p>
    <w:p w14:paraId="4D305A61" w14:textId="268F0EC2" w:rsidR="00E124DC" w:rsidRPr="00AC1681" w:rsidRDefault="00E124DC" w:rsidP="004828A4">
      <w:r w:rsidRPr="00AC1681">
        <w:t>Linda Hall (201</w:t>
      </w:r>
      <w:r w:rsidR="00C623BF" w:rsidRPr="00AC1681">
        <w:t>4</w:t>
      </w:r>
      <w:r w:rsidRPr="00AC1681">
        <w:t>-201</w:t>
      </w:r>
      <w:r w:rsidR="00C623BF" w:rsidRPr="00AC1681">
        <w:t>6</w:t>
      </w:r>
      <w:r w:rsidRPr="00AC1681">
        <w:t>)</w:t>
      </w:r>
    </w:p>
    <w:p w14:paraId="6EAEFBC6" w14:textId="49FDCB66" w:rsidR="006112F0" w:rsidRPr="00AC1681" w:rsidRDefault="006112F0" w:rsidP="004828A4">
      <w:r w:rsidRPr="00AC1681">
        <w:t>Buffy Kuiper (2014-2016)</w:t>
      </w:r>
    </w:p>
    <w:p w14:paraId="348DFAC8" w14:textId="45DA9C67" w:rsidR="006112F0" w:rsidRPr="00AC1681" w:rsidRDefault="006112F0" w:rsidP="004828A4">
      <w:r w:rsidRPr="00AC1681">
        <w:t>Tom Langdon (2014-2016)</w:t>
      </w:r>
    </w:p>
    <w:p w14:paraId="7ABB8AC7" w14:textId="77777777" w:rsidR="00E124DC" w:rsidRPr="00AC1681" w:rsidRDefault="00E124DC" w:rsidP="004828A4">
      <w:r w:rsidRPr="00AC1681">
        <w:t>Chrystal Warmoth, Anchorage (2013-2015)</w:t>
      </w:r>
    </w:p>
    <w:p w14:paraId="2C814422" w14:textId="69868637" w:rsidR="00E124DC" w:rsidRPr="00AC1681" w:rsidRDefault="006112F0" w:rsidP="004828A4">
      <w:r w:rsidRPr="00AC1681">
        <w:t>Christi Eickholt</w:t>
      </w:r>
      <w:r w:rsidR="00E124DC" w:rsidRPr="00AC1681">
        <w:t>,</w:t>
      </w:r>
      <w:r w:rsidRPr="00AC1681">
        <w:t xml:space="preserve"> First </w:t>
      </w:r>
      <w:r w:rsidR="00E124DC" w:rsidRPr="00AC1681">
        <w:t>Alternate (201</w:t>
      </w:r>
      <w:r w:rsidRPr="00AC1681">
        <w:t>4</w:t>
      </w:r>
      <w:r w:rsidR="00E124DC" w:rsidRPr="00AC1681">
        <w:t>-201</w:t>
      </w:r>
      <w:r w:rsidRPr="00AC1681">
        <w:t>5</w:t>
      </w:r>
      <w:r w:rsidR="00E124DC" w:rsidRPr="00AC1681">
        <w:t>)</w:t>
      </w:r>
    </w:p>
    <w:p w14:paraId="33728376" w14:textId="3E7EC315" w:rsidR="00BC60EF" w:rsidRDefault="006112F0" w:rsidP="004828A4">
      <w:r w:rsidRPr="00AC1681">
        <w:t>Karesa Kramer, Second Alternate (2014-2015)</w:t>
      </w:r>
    </w:p>
    <w:p w14:paraId="4B2A221B" w14:textId="6D284F7C" w:rsidR="00BC60EF" w:rsidRPr="00BC60EF" w:rsidRDefault="00BC60EF" w:rsidP="0002291D">
      <w:pPr>
        <w:pStyle w:val="SubHeading"/>
      </w:pPr>
      <w:r w:rsidRPr="00BC60EF">
        <w:t>Members Absent:</w:t>
      </w:r>
    </w:p>
    <w:p w14:paraId="3E7E48A0" w14:textId="77777777" w:rsidR="00BC60EF" w:rsidRPr="00AC1681" w:rsidRDefault="00BC60EF" w:rsidP="004828A4">
      <w:r w:rsidRPr="00AC1681">
        <w:t>Alex Amegashie (2013-2015)</w:t>
      </w:r>
    </w:p>
    <w:p w14:paraId="38621C17" w14:textId="77777777" w:rsidR="00BC60EF" w:rsidRPr="00AC1681" w:rsidRDefault="00BC60EF" w:rsidP="004828A4">
      <w:r w:rsidRPr="00AC1681">
        <w:t>Tanya Coty (2014-2016)</w:t>
      </w:r>
    </w:p>
    <w:p w14:paraId="68D7DE52" w14:textId="51BC43B8" w:rsidR="006112F0" w:rsidRPr="00AC1681" w:rsidRDefault="00BC60EF" w:rsidP="004828A4">
      <w:r w:rsidRPr="00AC1681">
        <w:t>Kathleen Miner, Anchorage (2014-2016)</w:t>
      </w:r>
    </w:p>
    <w:p w14:paraId="761F8F1C" w14:textId="642D0EC5" w:rsidR="00E124DC" w:rsidRPr="00AC1681" w:rsidRDefault="00E124DC" w:rsidP="0002291D">
      <w:pPr>
        <w:pStyle w:val="SubHeading"/>
        <w:rPr>
          <w:rStyle w:val="NormalnumberChar"/>
          <w:b w:val="0"/>
        </w:rPr>
      </w:pPr>
      <w:r w:rsidRPr="00AC1681">
        <w:rPr>
          <w:rStyle w:val="NormalnumberChar"/>
          <w:b w:val="0"/>
        </w:rPr>
        <w:t>Staff</w:t>
      </w:r>
      <w:r w:rsidR="0002291D">
        <w:rPr>
          <w:rStyle w:val="NormalnumberChar"/>
          <w:b w:val="0"/>
        </w:rPr>
        <w:t xml:space="preserve"> Present</w:t>
      </w:r>
      <w:r w:rsidRPr="00AC1681">
        <w:rPr>
          <w:rStyle w:val="NormalnumberChar"/>
          <w:b w:val="0"/>
        </w:rPr>
        <w:t>:</w:t>
      </w:r>
    </w:p>
    <w:p w14:paraId="4A96C7D9" w14:textId="77777777" w:rsidR="004B728A" w:rsidRPr="00AC1681" w:rsidRDefault="00E124DC" w:rsidP="004828A4">
      <w:pPr>
        <w:rPr>
          <w:rStyle w:val="NormalnumberChar"/>
          <w:b w:val="0"/>
        </w:rPr>
      </w:pPr>
      <w:r w:rsidRPr="00AC1681">
        <w:rPr>
          <w:rStyle w:val="NormalnumberChar"/>
          <w:b w:val="0"/>
        </w:rPr>
        <w:t>Joseph Altman, Coordinator, System Governance</w:t>
      </w:r>
    </w:p>
    <w:p w14:paraId="610FAC4F" w14:textId="25949F9E" w:rsidR="00BC60EF" w:rsidRDefault="00E124DC" w:rsidP="004828A4">
      <w:pPr>
        <w:rPr>
          <w:rStyle w:val="NormalnumberChar"/>
          <w:b w:val="0"/>
        </w:rPr>
      </w:pPr>
      <w:r w:rsidRPr="00AC1681">
        <w:rPr>
          <w:rStyle w:val="NormalnumberChar"/>
          <w:b w:val="0"/>
        </w:rPr>
        <w:t>LaNora Tolman, Executive Officer, System Governance</w:t>
      </w:r>
    </w:p>
    <w:p w14:paraId="03BE3B03" w14:textId="624FC542" w:rsidR="00BC60EF" w:rsidRPr="00BC60EF" w:rsidRDefault="00BC60EF" w:rsidP="0002291D">
      <w:pPr>
        <w:pStyle w:val="SubHeading"/>
        <w:rPr>
          <w:rStyle w:val="NormalnumberChar"/>
          <w:b w:val="0"/>
        </w:rPr>
      </w:pPr>
      <w:r w:rsidRPr="00BC60EF">
        <w:rPr>
          <w:rStyle w:val="NormalnumberChar"/>
          <w:b w:val="0"/>
        </w:rPr>
        <w:t>Guests</w:t>
      </w:r>
      <w:r w:rsidR="0002291D">
        <w:rPr>
          <w:rStyle w:val="NormalnumberChar"/>
          <w:b w:val="0"/>
        </w:rPr>
        <w:t xml:space="preserve"> Present</w:t>
      </w:r>
      <w:r w:rsidRPr="00BC60EF">
        <w:rPr>
          <w:rStyle w:val="NormalnumberChar"/>
          <w:b w:val="0"/>
        </w:rPr>
        <w:t>:</w:t>
      </w:r>
    </w:p>
    <w:p w14:paraId="3FBD0E93" w14:textId="617CF614" w:rsidR="00BC60EF" w:rsidRDefault="00BC60EF" w:rsidP="004828A4">
      <w:pPr>
        <w:rPr>
          <w:rStyle w:val="NormalnumberChar"/>
          <w:b w:val="0"/>
        </w:rPr>
      </w:pPr>
      <w:r>
        <w:rPr>
          <w:rStyle w:val="NormalnumberChar"/>
          <w:b w:val="0"/>
        </w:rPr>
        <w:t>Megan Riebe, Associate Vice President, Development</w:t>
      </w:r>
    </w:p>
    <w:p w14:paraId="2812E44C" w14:textId="11F94B30" w:rsidR="000735E1" w:rsidRPr="00BC60EF" w:rsidRDefault="00BC60EF" w:rsidP="004828A4">
      <w:pPr>
        <w:rPr>
          <w:rStyle w:val="NormalnumberChar"/>
          <w:b w:val="0"/>
          <w:u w:val="single"/>
        </w:rPr>
        <w:sectPr w:rsidR="000735E1" w:rsidRPr="00BC60EF" w:rsidSect="0064646C">
          <w:footerReference w:type="default" r:id="rId10"/>
          <w:headerReference w:type="first" r:id="rId11"/>
          <w:footerReference w:type="first" r:id="rId12"/>
          <w:type w:val="continuous"/>
          <w:pgSz w:w="12240" w:h="15840" w:code="1"/>
          <w:pgMar w:top="1008" w:right="1267" w:bottom="1080" w:left="1440" w:header="576" w:footer="576" w:gutter="0"/>
          <w:cols w:space="540"/>
          <w:titlePg/>
          <w:docGrid w:linePitch="360"/>
        </w:sectPr>
      </w:pPr>
      <w:r>
        <w:rPr>
          <w:rStyle w:val="NormalnumberChar"/>
          <w:b w:val="0"/>
        </w:rPr>
        <w:t>Michelle Rizk, Associate Vice President, Budget</w:t>
      </w:r>
      <w:r w:rsidR="00B71E4F" w:rsidRPr="00BC60EF">
        <w:rPr>
          <w:rStyle w:val="NormalnumberChar"/>
          <w:b w:val="0"/>
          <w:u w:val="single"/>
        </w:rPr>
        <w:br/>
      </w:r>
    </w:p>
    <w:p w14:paraId="2FC06D1F" w14:textId="77777777" w:rsidR="0098241B" w:rsidRPr="00AC1681" w:rsidRDefault="00E20276" w:rsidP="0002291D">
      <w:pPr>
        <w:pStyle w:val="Heading2"/>
      </w:pPr>
      <w:r w:rsidRPr="00AC1681">
        <w:lastRenderedPageBreak/>
        <w:t>Safety Minute</w:t>
      </w:r>
    </w:p>
    <w:p w14:paraId="6C304CE3" w14:textId="77777777" w:rsidR="0002291D" w:rsidRDefault="0002291D" w:rsidP="0002291D">
      <w:r>
        <w:t>Dory explained the emergency exits. Tina Holland gave an after-action report on the Butrovich building fire alarm/evacuation earlier in September.</w:t>
      </w:r>
    </w:p>
    <w:p w14:paraId="26A1D23E" w14:textId="2F9A7BF2" w:rsidR="002A23E7" w:rsidRPr="00AC1681" w:rsidRDefault="002A23E7" w:rsidP="002A23E7">
      <w:pPr>
        <w:pStyle w:val="Normalnumber"/>
        <w:ind w:left="720" w:hanging="720"/>
        <w:rPr>
          <w:rStyle w:val="NormalnumberChar"/>
        </w:rPr>
        <w:sectPr w:rsidR="002A23E7" w:rsidRPr="00AC1681" w:rsidSect="0026750B">
          <w:type w:val="continuous"/>
          <w:pgSz w:w="12240" w:h="15840" w:code="1"/>
          <w:pgMar w:top="1440" w:right="1440" w:bottom="1080" w:left="1440" w:header="576" w:footer="576" w:gutter="0"/>
          <w:cols w:space="708"/>
          <w:titlePg/>
          <w:docGrid w:linePitch="360"/>
        </w:sectPr>
      </w:pPr>
    </w:p>
    <w:p w14:paraId="39BA8432" w14:textId="127EE8AB" w:rsidR="0002291D" w:rsidRDefault="00176545" w:rsidP="0002291D">
      <w:pPr>
        <w:pStyle w:val="Heading2"/>
      </w:pPr>
      <w:r w:rsidRPr="00AC1681">
        <w:lastRenderedPageBreak/>
        <w:t>Approve Minutes</w:t>
      </w:r>
    </w:p>
    <w:p w14:paraId="4459C007" w14:textId="79FA6F52" w:rsidR="000735E1" w:rsidRPr="00AC1681" w:rsidRDefault="0002291D" w:rsidP="0002291D">
      <w:r>
        <w:t>Britton made a motion to adopt the August 13, 2014 minutes. The motion carried.</w:t>
      </w:r>
    </w:p>
    <w:p w14:paraId="08141099" w14:textId="14C9A557" w:rsidR="00DA0B03" w:rsidRPr="0002291D" w:rsidRDefault="007400EA" w:rsidP="0002291D">
      <w:pPr>
        <w:pStyle w:val="Heading2"/>
        <w:rPr>
          <w:i/>
        </w:rPr>
      </w:pPr>
      <w:r w:rsidRPr="00AC1681">
        <w:t>President’s Report</w:t>
      </w:r>
      <w:r w:rsidR="007F2826" w:rsidRPr="00AC1681">
        <w:t xml:space="preserve"> </w:t>
      </w:r>
    </w:p>
    <w:p w14:paraId="5B948A4A" w14:textId="47ED4A44" w:rsidR="0002291D" w:rsidRDefault="0002291D" w:rsidP="0002291D">
      <w:r>
        <w:t xml:space="preserve">Tina resigned as secretary due to work and family conflicts.  Linda Hall elected as secretary. </w:t>
      </w:r>
    </w:p>
    <w:p w14:paraId="16D8B919" w14:textId="10EE7B50" w:rsidR="0002291D" w:rsidRPr="00AC1681" w:rsidRDefault="0002291D" w:rsidP="0002291D">
      <w:r>
        <w:lastRenderedPageBreak/>
        <w:t>Dory reminded staff members to make their presence known at the September Board of Regents meeting.</w:t>
      </w:r>
    </w:p>
    <w:p w14:paraId="2C69B674" w14:textId="27F32624" w:rsidR="0002291D" w:rsidRPr="0002291D" w:rsidRDefault="00261CF8" w:rsidP="0002291D">
      <w:pPr>
        <w:pStyle w:val="Heading2"/>
      </w:pPr>
      <w:r w:rsidRPr="0002291D">
        <w:t>Staff Alliance Update</w:t>
      </w:r>
      <w:r w:rsidR="00B06706" w:rsidRPr="00AC1681">
        <w:t xml:space="preserve"> </w:t>
      </w:r>
    </w:p>
    <w:p w14:paraId="244E1AE1" w14:textId="6369E168" w:rsidR="0002291D" w:rsidRPr="0002291D" w:rsidRDefault="0002291D" w:rsidP="0002291D">
      <w:r>
        <w:t>Monique Musick gave an update on Staff Alliance and the Core Value Statements.</w:t>
      </w:r>
    </w:p>
    <w:p w14:paraId="607270B8" w14:textId="7C46EC89" w:rsidR="00A87276" w:rsidRPr="0002291D" w:rsidRDefault="0018184C" w:rsidP="0002291D">
      <w:r w:rsidRPr="00AC1681">
        <w:t>Public and Guest Comments</w:t>
      </w:r>
    </w:p>
    <w:p w14:paraId="33244E19" w14:textId="200EE348" w:rsidR="0002291D" w:rsidRDefault="0002291D" w:rsidP="0002291D">
      <w:r>
        <w:t>Michelle Rizk commented that the Furlough Brown Bag was a great forum; she encouraged SAA to continue with more as current discussions arise.</w:t>
      </w:r>
    </w:p>
    <w:p w14:paraId="565CE303" w14:textId="77777777" w:rsidR="0002291D" w:rsidRDefault="0002291D" w:rsidP="0002291D">
      <w:pPr>
        <w:pStyle w:val="Heading2"/>
      </w:pPr>
      <w:r>
        <w:t>Budget Update</w:t>
      </w:r>
    </w:p>
    <w:p w14:paraId="2B1C8D3E" w14:textId="0A7A32F9" w:rsidR="0002291D" w:rsidRDefault="0002291D" w:rsidP="0002291D">
      <w:r>
        <w:t>Michelle updated SAA on the proposed budget going before the BOR. A staff compensation of 3.1% is being proposed.</w:t>
      </w:r>
    </w:p>
    <w:p w14:paraId="01634AB6" w14:textId="77777777" w:rsidR="0002291D" w:rsidRDefault="0002291D" w:rsidP="0002291D">
      <w:pPr>
        <w:pStyle w:val="Heading2"/>
      </w:pPr>
      <w:r>
        <w:t>Human Resource Issues</w:t>
      </w:r>
    </w:p>
    <w:p w14:paraId="7FAC851E" w14:textId="0D023E6C" w:rsidR="0002291D" w:rsidRDefault="0002291D" w:rsidP="0002291D">
      <w:r>
        <w:t>Monique gave an update on Joint Health Care Committee. Staff Health Care Committee will meet later in September.</w:t>
      </w:r>
    </w:p>
    <w:p w14:paraId="187BBF65" w14:textId="77777777" w:rsidR="0002291D" w:rsidRDefault="0002291D" w:rsidP="0002291D">
      <w:pPr>
        <w:pStyle w:val="Heading2"/>
      </w:pPr>
      <w:r>
        <w:t>Continuing Business</w:t>
      </w:r>
    </w:p>
    <w:p w14:paraId="5E6A43F5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 xml:space="preserve">Revisions to the constitution and bylaws were approved. </w:t>
      </w:r>
    </w:p>
    <w:p w14:paraId="2DBDE5AC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>Joseph Altman spoke on Google Hangout etiquette. Britton Anderson volunteered to answer Google Hangout guest comments during the meetings.</w:t>
      </w:r>
    </w:p>
    <w:p w14:paraId="6920BEE4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>Current Affairs Committee: spreading the word to staff to attend the BOR meeting</w:t>
      </w:r>
    </w:p>
    <w:p w14:paraId="28480EA4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>Staff Affairs Committee: no update</w:t>
      </w:r>
    </w:p>
    <w:p w14:paraId="6F666CF0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>Code of Ethics Committee: now that this has been passed to Staff Alliance we will now disband the committee</w:t>
      </w:r>
    </w:p>
    <w:p w14:paraId="476E1857" w14:textId="77777777" w:rsidR="0002291D" w:rsidRDefault="0002291D" w:rsidP="0002291D">
      <w:pPr>
        <w:pStyle w:val="ListParagraph"/>
        <w:numPr>
          <w:ilvl w:val="0"/>
          <w:numId w:val="21"/>
        </w:numPr>
      </w:pPr>
      <w:r>
        <w:t>Events Committee: Linda gave an update regarding the holiday potlucks</w:t>
      </w:r>
    </w:p>
    <w:p w14:paraId="11A2279B" w14:textId="4D5BD6B7" w:rsidR="0002291D" w:rsidRPr="0002291D" w:rsidRDefault="0002291D" w:rsidP="0002291D">
      <w:pPr>
        <w:pStyle w:val="ListParagraph"/>
        <w:numPr>
          <w:ilvl w:val="0"/>
          <w:numId w:val="21"/>
        </w:numPr>
      </w:pPr>
      <w:r>
        <w:t>Water Station Committee: Britton gave an update</w:t>
      </w:r>
    </w:p>
    <w:p w14:paraId="14D61724" w14:textId="77777777" w:rsidR="0002291D" w:rsidRDefault="0002291D" w:rsidP="0002291D">
      <w:pPr>
        <w:pStyle w:val="Heading2"/>
      </w:pPr>
      <w:r w:rsidRPr="003003B2">
        <w:t>Adjourned</w:t>
      </w:r>
    </w:p>
    <w:p w14:paraId="74426B89" w14:textId="77777777" w:rsidR="0002291D" w:rsidRPr="003003B2" w:rsidRDefault="0002291D" w:rsidP="0002291D">
      <w:pPr>
        <w:rPr>
          <w:rFonts w:cs="Times New Roman"/>
        </w:rPr>
      </w:pPr>
      <w:r>
        <w:rPr>
          <w:rFonts w:cs="Times New Roman"/>
        </w:rPr>
        <w:t>The meeting adjourned at 11:16 a.m.</w:t>
      </w:r>
    </w:p>
    <w:p w14:paraId="7FEDF4A0" w14:textId="68AF836D" w:rsidR="00F04BDD" w:rsidRPr="003D7B36" w:rsidRDefault="003D7B36" w:rsidP="0002291D">
      <w:pPr>
        <w:pStyle w:val="Normalnumber"/>
        <w:rPr>
          <w:b w:val="0"/>
          <w:i/>
          <w:sz w:val="24"/>
          <w:szCs w:val="24"/>
        </w:rPr>
      </w:pPr>
      <w:r w:rsidRPr="003D7B36">
        <w:rPr>
          <w:b w:val="0"/>
          <w:i/>
          <w:sz w:val="24"/>
          <w:szCs w:val="24"/>
        </w:rPr>
        <w:t>Minutes by Dory Straight, President SAA</w:t>
      </w:r>
    </w:p>
    <w:sectPr w:rsidR="00F04BDD" w:rsidRPr="003D7B36" w:rsidSect="00855DC4">
      <w:type w:val="continuous"/>
      <w:pgSz w:w="12240" w:h="15840" w:code="1"/>
      <w:pgMar w:top="1440" w:right="1440" w:bottom="1080" w:left="1440" w:header="576" w:footer="5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31E266" w14:textId="77777777" w:rsidR="0002291D" w:rsidRDefault="0002291D" w:rsidP="00AC09C4">
      <w:r>
        <w:separator/>
      </w:r>
    </w:p>
  </w:endnote>
  <w:endnote w:type="continuationSeparator" w:id="0">
    <w:p w14:paraId="52A923AF" w14:textId="77777777" w:rsidR="0002291D" w:rsidRDefault="0002291D" w:rsidP="00AC0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dobe Garamond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66533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542635" w14:textId="77777777" w:rsidR="0002291D" w:rsidRDefault="0002291D" w:rsidP="00AC09C4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148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16235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970C10" w14:textId="1A0C6896" w:rsidR="0002291D" w:rsidRDefault="0002291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148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B7CB1D9" w14:textId="00F2E064" w:rsidR="0002291D" w:rsidRDefault="0002291D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4A1011" w14:textId="77777777" w:rsidR="0002291D" w:rsidRDefault="0002291D" w:rsidP="00AC09C4">
      <w:r>
        <w:separator/>
      </w:r>
    </w:p>
  </w:footnote>
  <w:footnote w:type="continuationSeparator" w:id="0">
    <w:p w14:paraId="523BA390" w14:textId="77777777" w:rsidR="0002291D" w:rsidRDefault="0002291D" w:rsidP="00AC09C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04DB2E" w14:textId="573B0C0E" w:rsidR="0002291D" w:rsidRDefault="0002291D" w:rsidP="002B5616">
    <w:pPr>
      <w:pStyle w:val="Header"/>
      <w:tabs>
        <w:tab w:val="clear" w:pos="4680"/>
        <w:tab w:val="clear" w:pos="9360"/>
      </w:tabs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EF48A7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8"/>
    <w:multiLevelType w:val="singleLevel"/>
    <w:tmpl w:val="4B6264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971741B"/>
    <w:multiLevelType w:val="multilevel"/>
    <w:tmpl w:val="5F9E9374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10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>
    <w:nsid w:val="16BE3A2D"/>
    <w:multiLevelType w:val="hybridMultilevel"/>
    <w:tmpl w:val="34EC98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334053"/>
    <w:multiLevelType w:val="hybridMultilevel"/>
    <w:tmpl w:val="D0AA83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7268F"/>
    <w:multiLevelType w:val="multilevel"/>
    <w:tmpl w:val="5F9E9374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pStyle w:val="Normalnumberitemindent1"/>
      <w:isLgl/>
      <w:lvlText w:val="%1.%2"/>
      <w:lvlJc w:val="left"/>
      <w:pPr>
        <w:ind w:left="1440" w:hanging="1080"/>
      </w:pPr>
      <w:rPr>
        <w:rFonts w:hint="default"/>
      </w:rPr>
    </w:lvl>
    <w:lvl w:ilvl="2">
      <w:start w:val="1"/>
      <w:numFmt w:val="decimal"/>
      <w:pStyle w:val="Normalnumberitemindent111"/>
      <w:isLgl/>
      <w:lvlText w:val="%1.%2.%3"/>
      <w:lvlJc w:val="left"/>
      <w:pPr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6">
    <w:nsid w:val="1EE20B3E"/>
    <w:multiLevelType w:val="hybridMultilevel"/>
    <w:tmpl w:val="FCA048D6"/>
    <w:lvl w:ilvl="0" w:tplc="AE7080D6">
      <w:start w:val="1"/>
      <w:numFmt w:val="decimal"/>
      <w:pStyle w:val="Normalnumberitemindent3"/>
      <w:lvlText w:val="%1."/>
      <w:lvlJc w:val="left"/>
      <w:pPr>
        <w:ind w:left="2370" w:hanging="9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21C36393"/>
    <w:multiLevelType w:val="hybridMultilevel"/>
    <w:tmpl w:val="AE36EF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6BB6011"/>
    <w:multiLevelType w:val="hybridMultilevel"/>
    <w:tmpl w:val="6B7E3F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B2B13E1"/>
    <w:multiLevelType w:val="hybridMultilevel"/>
    <w:tmpl w:val="6E46D854"/>
    <w:lvl w:ilvl="0" w:tplc="93B28312">
      <w:start w:val="1"/>
      <w:numFmt w:val="bullet"/>
      <w:pStyle w:val="Normal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>
    <w:nsid w:val="42946BE8"/>
    <w:multiLevelType w:val="hybridMultilevel"/>
    <w:tmpl w:val="D14E56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2BC2F67"/>
    <w:multiLevelType w:val="hybridMultilevel"/>
    <w:tmpl w:val="6546B9CE"/>
    <w:lvl w:ilvl="0" w:tplc="C5BA2A2E">
      <w:start w:val="1"/>
      <w:numFmt w:val="decimal"/>
      <w:pStyle w:val="Normalnumberitemindent2"/>
      <w:lvlText w:val="%1.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5753BBA"/>
    <w:multiLevelType w:val="hybridMultilevel"/>
    <w:tmpl w:val="3814B8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5E7C15F7"/>
    <w:multiLevelType w:val="hybridMultilevel"/>
    <w:tmpl w:val="97B20E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7267ABD"/>
    <w:multiLevelType w:val="hybridMultilevel"/>
    <w:tmpl w:val="5ECE8FC0"/>
    <w:lvl w:ilvl="0" w:tplc="1D6E7E9A">
      <w:start w:val="1"/>
      <w:numFmt w:val="bullet"/>
      <w:pStyle w:val="NormalBullet2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5">
    <w:nsid w:val="6928022B"/>
    <w:multiLevelType w:val="hybridMultilevel"/>
    <w:tmpl w:val="98208C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0716E54"/>
    <w:multiLevelType w:val="hybridMultilevel"/>
    <w:tmpl w:val="FC4809A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D2DA73A4">
      <w:start w:val="1"/>
      <w:numFmt w:val="bullet"/>
      <w:pStyle w:val="Normalbullet3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E8FED780">
      <w:start w:val="1"/>
      <w:numFmt w:val="bullet"/>
      <w:pStyle w:val="Normalbullet4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16"/>
  </w:num>
  <w:num w:numId="4">
    <w:abstractNumId w:val="5"/>
  </w:num>
  <w:num w:numId="5">
    <w:abstractNumId w:val="11"/>
  </w:num>
  <w:num w:numId="6">
    <w:abstractNumId w:val="6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5"/>
  </w:num>
  <w:num w:numId="12">
    <w:abstractNumId w:val="7"/>
  </w:num>
  <w:num w:numId="13">
    <w:abstractNumId w:val="10"/>
  </w:num>
  <w:num w:numId="14">
    <w:abstractNumId w:val="3"/>
  </w:num>
  <w:num w:numId="15">
    <w:abstractNumId w:val="12"/>
  </w:num>
  <w:num w:numId="16">
    <w:abstractNumId w:val="13"/>
  </w:num>
  <w:num w:numId="17">
    <w:abstractNumId w:val="15"/>
  </w:num>
  <w:num w:numId="18">
    <w:abstractNumId w:val="8"/>
  </w:num>
  <w:num w:numId="19">
    <w:abstractNumId w:val="5"/>
  </w:num>
  <w:num w:numId="20">
    <w:abstractNumId w:val="2"/>
  </w:num>
  <w:num w:numId="21">
    <w:abstractNumId w:val="4"/>
  </w:num>
  <w:num w:numId="22">
    <w:abstractNumId w:val="1"/>
  </w:num>
  <w:num w:numId="23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attachedTemplate r:id="rId1"/>
  <w:linkStyles/>
  <w:stylePaneSortMethod w:val="000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04619"/>
    <w:rsid w:val="00004845"/>
    <w:rsid w:val="0001123B"/>
    <w:rsid w:val="00012BCC"/>
    <w:rsid w:val="000143D4"/>
    <w:rsid w:val="0002291D"/>
    <w:rsid w:val="0002424D"/>
    <w:rsid w:val="00026D91"/>
    <w:rsid w:val="00030A4B"/>
    <w:rsid w:val="00030D1B"/>
    <w:rsid w:val="00032765"/>
    <w:rsid w:val="0004566F"/>
    <w:rsid w:val="0005487B"/>
    <w:rsid w:val="000665FD"/>
    <w:rsid w:val="000735E1"/>
    <w:rsid w:val="00074EB2"/>
    <w:rsid w:val="00080C11"/>
    <w:rsid w:val="000852C8"/>
    <w:rsid w:val="000913E6"/>
    <w:rsid w:val="00097E39"/>
    <w:rsid w:val="00097F1E"/>
    <w:rsid w:val="000A0D5F"/>
    <w:rsid w:val="000A5DC0"/>
    <w:rsid w:val="000A63B2"/>
    <w:rsid w:val="000B16BD"/>
    <w:rsid w:val="000B1E5D"/>
    <w:rsid w:val="000C181D"/>
    <w:rsid w:val="000D04F1"/>
    <w:rsid w:val="000D23BB"/>
    <w:rsid w:val="000E2833"/>
    <w:rsid w:val="000F1746"/>
    <w:rsid w:val="000F279F"/>
    <w:rsid w:val="00100882"/>
    <w:rsid w:val="0010155C"/>
    <w:rsid w:val="00117080"/>
    <w:rsid w:val="0012300D"/>
    <w:rsid w:val="00124E58"/>
    <w:rsid w:val="00125A01"/>
    <w:rsid w:val="00132CC3"/>
    <w:rsid w:val="001343B7"/>
    <w:rsid w:val="00135C7E"/>
    <w:rsid w:val="00137602"/>
    <w:rsid w:val="00143F5C"/>
    <w:rsid w:val="0015289D"/>
    <w:rsid w:val="00153FBA"/>
    <w:rsid w:val="00155D81"/>
    <w:rsid w:val="00176545"/>
    <w:rsid w:val="00177631"/>
    <w:rsid w:val="0018124D"/>
    <w:rsid w:val="0018184C"/>
    <w:rsid w:val="0018350C"/>
    <w:rsid w:val="00183791"/>
    <w:rsid w:val="00183A06"/>
    <w:rsid w:val="001969B3"/>
    <w:rsid w:val="00197476"/>
    <w:rsid w:val="001A17BF"/>
    <w:rsid w:val="001A4CD3"/>
    <w:rsid w:val="001A5F15"/>
    <w:rsid w:val="001A67A0"/>
    <w:rsid w:val="001A7321"/>
    <w:rsid w:val="001A7F13"/>
    <w:rsid w:val="001B03AC"/>
    <w:rsid w:val="001B078C"/>
    <w:rsid w:val="001B079C"/>
    <w:rsid w:val="001B08E4"/>
    <w:rsid w:val="001B3445"/>
    <w:rsid w:val="001C3879"/>
    <w:rsid w:val="001C4426"/>
    <w:rsid w:val="001C75FF"/>
    <w:rsid w:val="001D0F1B"/>
    <w:rsid w:val="001D112D"/>
    <w:rsid w:val="001D1A89"/>
    <w:rsid w:val="001D691B"/>
    <w:rsid w:val="001D7709"/>
    <w:rsid w:val="001E5619"/>
    <w:rsid w:val="001F5417"/>
    <w:rsid w:val="001F63F8"/>
    <w:rsid w:val="001F67A7"/>
    <w:rsid w:val="001F6E00"/>
    <w:rsid w:val="001F7613"/>
    <w:rsid w:val="00201051"/>
    <w:rsid w:val="00203FEB"/>
    <w:rsid w:val="00206A17"/>
    <w:rsid w:val="0021679E"/>
    <w:rsid w:val="00222F7E"/>
    <w:rsid w:val="0022633D"/>
    <w:rsid w:val="00226629"/>
    <w:rsid w:val="002321BD"/>
    <w:rsid w:val="00233243"/>
    <w:rsid w:val="00236293"/>
    <w:rsid w:val="002404C1"/>
    <w:rsid w:val="00246C5A"/>
    <w:rsid w:val="00253EE3"/>
    <w:rsid w:val="00255C8E"/>
    <w:rsid w:val="0025638F"/>
    <w:rsid w:val="00261CF8"/>
    <w:rsid w:val="0026750B"/>
    <w:rsid w:val="002702DC"/>
    <w:rsid w:val="00271C9A"/>
    <w:rsid w:val="00273B3F"/>
    <w:rsid w:val="002744D3"/>
    <w:rsid w:val="00274E23"/>
    <w:rsid w:val="00280164"/>
    <w:rsid w:val="00286440"/>
    <w:rsid w:val="0029118D"/>
    <w:rsid w:val="00297B29"/>
    <w:rsid w:val="002A23E7"/>
    <w:rsid w:val="002A39CC"/>
    <w:rsid w:val="002A65DA"/>
    <w:rsid w:val="002B5616"/>
    <w:rsid w:val="002B60B7"/>
    <w:rsid w:val="002C0057"/>
    <w:rsid w:val="002C09AF"/>
    <w:rsid w:val="002C1252"/>
    <w:rsid w:val="002C1FFA"/>
    <w:rsid w:val="002C2125"/>
    <w:rsid w:val="002C7538"/>
    <w:rsid w:val="002C7D5F"/>
    <w:rsid w:val="002D0681"/>
    <w:rsid w:val="002D0D80"/>
    <w:rsid w:val="002D31F7"/>
    <w:rsid w:val="002E09A9"/>
    <w:rsid w:val="002E0B7E"/>
    <w:rsid w:val="002F59E6"/>
    <w:rsid w:val="0030007F"/>
    <w:rsid w:val="00300440"/>
    <w:rsid w:val="0030565A"/>
    <w:rsid w:val="003140B0"/>
    <w:rsid w:val="003145B1"/>
    <w:rsid w:val="0032621C"/>
    <w:rsid w:val="00326514"/>
    <w:rsid w:val="00327E60"/>
    <w:rsid w:val="0033147C"/>
    <w:rsid w:val="00334AF0"/>
    <w:rsid w:val="00334E1C"/>
    <w:rsid w:val="0033631C"/>
    <w:rsid w:val="003379D1"/>
    <w:rsid w:val="00342AA2"/>
    <w:rsid w:val="00342D56"/>
    <w:rsid w:val="00350242"/>
    <w:rsid w:val="00352C9C"/>
    <w:rsid w:val="003536D5"/>
    <w:rsid w:val="0035603F"/>
    <w:rsid w:val="003635C2"/>
    <w:rsid w:val="00370128"/>
    <w:rsid w:val="00381D42"/>
    <w:rsid w:val="00382A5A"/>
    <w:rsid w:val="00382CAF"/>
    <w:rsid w:val="00386105"/>
    <w:rsid w:val="0038729A"/>
    <w:rsid w:val="00387876"/>
    <w:rsid w:val="00392C02"/>
    <w:rsid w:val="0039425B"/>
    <w:rsid w:val="00394F55"/>
    <w:rsid w:val="00396530"/>
    <w:rsid w:val="003A1B17"/>
    <w:rsid w:val="003A5E29"/>
    <w:rsid w:val="003B3FE6"/>
    <w:rsid w:val="003B76A6"/>
    <w:rsid w:val="003C69AC"/>
    <w:rsid w:val="003C6E1F"/>
    <w:rsid w:val="003D798E"/>
    <w:rsid w:val="003D7B36"/>
    <w:rsid w:val="003D7C45"/>
    <w:rsid w:val="003E103C"/>
    <w:rsid w:val="003E6D97"/>
    <w:rsid w:val="003F09D1"/>
    <w:rsid w:val="003F12DB"/>
    <w:rsid w:val="003F3982"/>
    <w:rsid w:val="003F60F6"/>
    <w:rsid w:val="00400976"/>
    <w:rsid w:val="0040245E"/>
    <w:rsid w:val="00402C7A"/>
    <w:rsid w:val="004044E8"/>
    <w:rsid w:val="004051C1"/>
    <w:rsid w:val="0040521E"/>
    <w:rsid w:val="00412BF0"/>
    <w:rsid w:val="00412D75"/>
    <w:rsid w:val="004138B6"/>
    <w:rsid w:val="0041568E"/>
    <w:rsid w:val="00415724"/>
    <w:rsid w:val="00415DAA"/>
    <w:rsid w:val="004255C8"/>
    <w:rsid w:val="004261D7"/>
    <w:rsid w:val="004304A2"/>
    <w:rsid w:val="00437FAB"/>
    <w:rsid w:val="00442A34"/>
    <w:rsid w:val="00443296"/>
    <w:rsid w:val="00451C86"/>
    <w:rsid w:val="00453D11"/>
    <w:rsid w:val="004558C0"/>
    <w:rsid w:val="00461B92"/>
    <w:rsid w:val="00464494"/>
    <w:rsid w:val="00465BBF"/>
    <w:rsid w:val="00465F1C"/>
    <w:rsid w:val="0046705B"/>
    <w:rsid w:val="004719B0"/>
    <w:rsid w:val="00475A7B"/>
    <w:rsid w:val="004828A4"/>
    <w:rsid w:val="004834F9"/>
    <w:rsid w:val="0048383C"/>
    <w:rsid w:val="00484780"/>
    <w:rsid w:val="0048658D"/>
    <w:rsid w:val="00493A5E"/>
    <w:rsid w:val="00493B4B"/>
    <w:rsid w:val="004959C6"/>
    <w:rsid w:val="00496AFC"/>
    <w:rsid w:val="004A19D0"/>
    <w:rsid w:val="004A2585"/>
    <w:rsid w:val="004A2A2E"/>
    <w:rsid w:val="004A2EF7"/>
    <w:rsid w:val="004A5E4B"/>
    <w:rsid w:val="004B1A5F"/>
    <w:rsid w:val="004B1D39"/>
    <w:rsid w:val="004B218C"/>
    <w:rsid w:val="004B3E1A"/>
    <w:rsid w:val="004B70C2"/>
    <w:rsid w:val="004B728A"/>
    <w:rsid w:val="004C0576"/>
    <w:rsid w:val="004C1321"/>
    <w:rsid w:val="004C3E59"/>
    <w:rsid w:val="004C4827"/>
    <w:rsid w:val="004C5C4A"/>
    <w:rsid w:val="004D29A1"/>
    <w:rsid w:val="004D2F09"/>
    <w:rsid w:val="004E0B28"/>
    <w:rsid w:val="004E0C57"/>
    <w:rsid w:val="004E2B2E"/>
    <w:rsid w:val="004F03E7"/>
    <w:rsid w:val="004F0B49"/>
    <w:rsid w:val="004F79F9"/>
    <w:rsid w:val="0050021E"/>
    <w:rsid w:val="005010BE"/>
    <w:rsid w:val="00511712"/>
    <w:rsid w:val="00527BC4"/>
    <w:rsid w:val="00527F85"/>
    <w:rsid w:val="00527FC8"/>
    <w:rsid w:val="00531D9C"/>
    <w:rsid w:val="0053270E"/>
    <w:rsid w:val="00534A75"/>
    <w:rsid w:val="00535195"/>
    <w:rsid w:val="005374F7"/>
    <w:rsid w:val="00537DBC"/>
    <w:rsid w:val="00541E3B"/>
    <w:rsid w:val="00551C03"/>
    <w:rsid w:val="0055370A"/>
    <w:rsid w:val="00555296"/>
    <w:rsid w:val="00560DC9"/>
    <w:rsid w:val="00562F92"/>
    <w:rsid w:val="00564147"/>
    <w:rsid w:val="00572870"/>
    <w:rsid w:val="005728B6"/>
    <w:rsid w:val="00573748"/>
    <w:rsid w:val="00574FE0"/>
    <w:rsid w:val="005771CB"/>
    <w:rsid w:val="005850AF"/>
    <w:rsid w:val="00587811"/>
    <w:rsid w:val="00591358"/>
    <w:rsid w:val="00593CAC"/>
    <w:rsid w:val="005A7EF9"/>
    <w:rsid w:val="005B0DF7"/>
    <w:rsid w:val="005B301A"/>
    <w:rsid w:val="005B3E83"/>
    <w:rsid w:val="005B5F1D"/>
    <w:rsid w:val="005B66DD"/>
    <w:rsid w:val="005B757A"/>
    <w:rsid w:val="005C488C"/>
    <w:rsid w:val="005C5092"/>
    <w:rsid w:val="005C5595"/>
    <w:rsid w:val="005C6709"/>
    <w:rsid w:val="005C684F"/>
    <w:rsid w:val="005C735F"/>
    <w:rsid w:val="005D5B60"/>
    <w:rsid w:val="005D6EA2"/>
    <w:rsid w:val="005E05CC"/>
    <w:rsid w:val="005F7320"/>
    <w:rsid w:val="00604563"/>
    <w:rsid w:val="006052DC"/>
    <w:rsid w:val="006112F0"/>
    <w:rsid w:val="006200CB"/>
    <w:rsid w:val="006303F4"/>
    <w:rsid w:val="00630EF7"/>
    <w:rsid w:val="00645AEC"/>
    <w:rsid w:val="00646427"/>
    <w:rsid w:val="0064646C"/>
    <w:rsid w:val="00646922"/>
    <w:rsid w:val="00651562"/>
    <w:rsid w:val="00651EBA"/>
    <w:rsid w:val="006540DB"/>
    <w:rsid w:val="006602A2"/>
    <w:rsid w:val="00660753"/>
    <w:rsid w:val="00662527"/>
    <w:rsid w:val="00663740"/>
    <w:rsid w:val="00665A6E"/>
    <w:rsid w:val="00667732"/>
    <w:rsid w:val="00670F10"/>
    <w:rsid w:val="0067339F"/>
    <w:rsid w:val="00673B83"/>
    <w:rsid w:val="0067463C"/>
    <w:rsid w:val="00685E6F"/>
    <w:rsid w:val="006866D2"/>
    <w:rsid w:val="006909CD"/>
    <w:rsid w:val="00690B3F"/>
    <w:rsid w:val="00691A2A"/>
    <w:rsid w:val="0069455A"/>
    <w:rsid w:val="0069583F"/>
    <w:rsid w:val="006A0E3C"/>
    <w:rsid w:val="006A4A57"/>
    <w:rsid w:val="006B3D42"/>
    <w:rsid w:val="006C1C10"/>
    <w:rsid w:val="006C315C"/>
    <w:rsid w:val="006C58E1"/>
    <w:rsid w:val="006C7F47"/>
    <w:rsid w:val="006D020A"/>
    <w:rsid w:val="006D1730"/>
    <w:rsid w:val="006D1E70"/>
    <w:rsid w:val="006D58E7"/>
    <w:rsid w:val="006D59E6"/>
    <w:rsid w:val="006E158A"/>
    <w:rsid w:val="006E15B1"/>
    <w:rsid w:val="006E3FB2"/>
    <w:rsid w:val="006E4171"/>
    <w:rsid w:val="006E72F1"/>
    <w:rsid w:val="006F0254"/>
    <w:rsid w:val="006F0925"/>
    <w:rsid w:val="006F147D"/>
    <w:rsid w:val="006F45A4"/>
    <w:rsid w:val="006F6E52"/>
    <w:rsid w:val="00700CDD"/>
    <w:rsid w:val="00705074"/>
    <w:rsid w:val="0070510C"/>
    <w:rsid w:val="0071148A"/>
    <w:rsid w:val="00712307"/>
    <w:rsid w:val="00713860"/>
    <w:rsid w:val="00715C89"/>
    <w:rsid w:val="00726B29"/>
    <w:rsid w:val="00727FF4"/>
    <w:rsid w:val="00731C0C"/>
    <w:rsid w:val="007340B4"/>
    <w:rsid w:val="00736F5F"/>
    <w:rsid w:val="00737422"/>
    <w:rsid w:val="007400EA"/>
    <w:rsid w:val="00740B7B"/>
    <w:rsid w:val="00741319"/>
    <w:rsid w:val="00743B88"/>
    <w:rsid w:val="007450D5"/>
    <w:rsid w:val="00752045"/>
    <w:rsid w:val="007524C8"/>
    <w:rsid w:val="00755817"/>
    <w:rsid w:val="007563E5"/>
    <w:rsid w:val="00757A98"/>
    <w:rsid w:val="00760AAC"/>
    <w:rsid w:val="00762631"/>
    <w:rsid w:val="0076702B"/>
    <w:rsid w:val="00770BF9"/>
    <w:rsid w:val="00770C38"/>
    <w:rsid w:val="00771068"/>
    <w:rsid w:val="00771A3A"/>
    <w:rsid w:val="007739B3"/>
    <w:rsid w:val="00774DBA"/>
    <w:rsid w:val="00777069"/>
    <w:rsid w:val="0078539A"/>
    <w:rsid w:val="00785686"/>
    <w:rsid w:val="0079167B"/>
    <w:rsid w:val="007928E5"/>
    <w:rsid w:val="00793DC3"/>
    <w:rsid w:val="00796217"/>
    <w:rsid w:val="00796BBA"/>
    <w:rsid w:val="007A11B9"/>
    <w:rsid w:val="007A2AA0"/>
    <w:rsid w:val="007A4439"/>
    <w:rsid w:val="007A5D30"/>
    <w:rsid w:val="007A7C86"/>
    <w:rsid w:val="007B1561"/>
    <w:rsid w:val="007B51C6"/>
    <w:rsid w:val="007C1EAB"/>
    <w:rsid w:val="007C2089"/>
    <w:rsid w:val="007D1314"/>
    <w:rsid w:val="007D2FE1"/>
    <w:rsid w:val="007E1785"/>
    <w:rsid w:val="007E465A"/>
    <w:rsid w:val="007F1B26"/>
    <w:rsid w:val="007F2826"/>
    <w:rsid w:val="007F2C0E"/>
    <w:rsid w:val="007F452E"/>
    <w:rsid w:val="007F64FF"/>
    <w:rsid w:val="007F69AD"/>
    <w:rsid w:val="00803F93"/>
    <w:rsid w:val="00804745"/>
    <w:rsid w:val="00805D93"/>
    <w:rsid w:val="00807FEB"/>
    <w:rsid w:val="00811807"/>
    <w:rsid w:val="00813057"/>
    <w:rsid w:val="00813FB4"/>
    <w:rsid w:val="00815FBA"/>
    <w:rsid w:val="00817445"/>
    <w:rsid w:val="008215C7"/>
    <w:rsid w:val="00824348"/>
    <w:rsid w:val="008265D1"/>
    <w:rsid w:val="00833A5E"/>
    <w:rsid w:val="008344F8"/>
    <w:rsid w:val="008356C6"/>
    <w:rsid w:val="0084052E"/>
    <w:rsid w:val="008408CC"/>
    <w:rsid w:val="00840CA3"/>
    <w:rsid w:val="00841401"/>
    <w:rsid w:val="0084231A"/>
    <w:rsid w:val="0085047E"/>
    <w:rsid w:val="00851D1A"/>
    <w:rsid w:val="00855DC4"/>
    <w:rsid w:val="00855E37"/>
    <w:rsid w:val="008563B7"/>
    <w:rsid w:val="00862759"/>
    <w:rsid w:val="00865AEC"/>
    <w:rsid w:val="00865C47"/>
    <w:rsid w:val="00865D64"/>
    <w:rsid w:val="00867018"/>
    <w:rsid w:val="008750AA"/>
    <w:rsid w:val="00875C5B"/>
    <w:rsid w:val="00875FF5"/>
    <w:rsid w:val="00881DD2"/>
    <w:rsid w:val="008829AD"/>
    <w:rsid w:val="008830DE"/>
    <w:rsid w:val="00883C73"/>
    <w:rsid w:val="00883DE1"/>
    <w:rsid w:val="00885706"/>
    <w:rsid w:val="0089799C"/>
    <w:rsid w:val="008A05AE"/>
    <w:rsid w:val="008A322D"/>
    <w:rsid w:val="008A47ED"/>
    <w:rsid w:val="008A6B52"/>
    <w:rsid w:val="008C12B5"/>
    <w:rsid w:val="008C61B4"/>
    <w:rsid w:val="008D070C"/>
    <w:rsid w:val="008D0FB5"/>
    <w:rsid w:val="008D17DE"/>
    <w:rsid w:val="008D3B05"/>
    <w:rsid w:val="008D581E"/>
    <w:rsid w:val="008E1924"/>
    <w:rsid w:val="008E74C8"/>
    <w:rsid w:val="008F3711"/>
    <w:rsid w:val="008F6097"/>
    <w:rsid w:val="00901C3E"/>
    <w:rsid w:val="00903ED4"/>
    <w:rsid w:val="00904002"/>
    <w:rsid w:val="00904871"/>
    <w:rsid w:val="00910550"/>
    <w:rsid w:val="00910E96"/>
    <w:rsid w:val="00911CDC"/>
    <w:rsid w:val="00917A90"/>
    <w:rsid w:val="0093185C"/>
    <w:rsid w:val="00932C96"/>
    <w:rsid w:val="00936BB5"/>
    <w:rsid w:val="009372ED"/>
    <w:rsid w:val="009407E8"/>
    <w:rsid w:val="00940FA3"/>
    <w:rsid w:val="00941A88"/>
    <w:rsid w:val="009428EF"/>
    <w:rsid w:val="009458FE"/>
    <w:rsid w:val="00947ECA"/>
    <w:rsid w:val="009504C6"/>
    <w:rsid w:val="0095249C"/>
    <w:rsid w:val="00952CA2"/>
    <w:rsid w:val="00955D61"/>
    <w:rsid w:val="00956FAB"/>
    <w:rsid w:val="0096346C"/>
    <w:rsid w:val="00971E96"/>
    <w:rsid w:val="0097291D"/>
    <w:rsid w:val="00977F1C"/>
    <w:rsid w:val="009803DD"/>
    <w:rsid w:val="009811C4"/>
    <w:rsid w:val="0098241B"/>
    <w:rsid w:val="00983AC0"/>
    <w:rsid w:val="00994A3D"/>
    <w:rsid w:val="009A1048"/>
    <w:rsid w:val="009A2286"/>
    <w:rsid w:val="009A5B76"/>
    <w:rsid w:val="009A64B2"/>
    <w:rsid w:val="009B3A46"/>
    <w:rsid w:val="009B682F"/>
    <w:rsid w:val="009B74DD"/>
    <w:rsid w:val="009C1450"/>
    <w:rsid w:val="009C1FDB"/>
    <w:rsid w:val="009D0DF3"/>
    <w:rsid w:val="009D261B"/>
    <w:rsid w:val="009D312C"/>
    <w:rsid w:val="009D42C8"/>
    <w:rsid w:val="009D4599"/>
    <w:rsid w:val="009D789C"/>
    <w:rsid w:val="009E384C"/>
    <w:rsid w:val="009F0304"/>
    <w:rsid w:val="009F0949"/>
    <w:rsid w:val="009F132B"/>
    <w:rsid w:val="009F56C1"/>
    <w:rsid w:val="009F5EF4"/>
    <w:rsid w:val="00A01893"/>
    <w:rsid w:val="00A05740"/>
    <w:rsid w:val="00A05B16"/>
    <w:rsid w:val="00A070D1"/>
    <w:rsid w:val="00A20BDA"/>
    <w:rsid w:val="00A20C60"/>
    <w:rsid w:val="00A21CB6"/>
    <w:rsid w:val="00A34C62"/>
    <w:rsid w:val="00A35CFA"/>
    <w:rsid w:val="00A37DA8"/>
    <w:rsid w:val="00A42969"/>
    <w:rsid w:val="00A4321E"/>
    <w:rsid w:val="00A44069"/>
    <w:rsid w:val="00A50C94"/>
    <w:rsid w:val="00A53D11"/>
    <w:rsid w:val="00A56C41"/>
    <w:rsid w:val="00A632F7"/>
    <w:rsid w:val="00A7589C"/>
    <w:rsid w:val="00A76B7E"/>
    <w:rsid w:val="00A77B3E"/>
    <w:rsid w:val="00A80655"/>
    <w:rsid w:val="00A84AF8"/>
    <w:rsid w:val="00A86685"/>
    <w:rsid w:val="00A87276"/>
    <w:rsid w:val="00A9032D"/>
    <w:rsid w:val="00A91D73"/>
    <w:rsid w:val="00A9755D"/>
    <w:rsid w:val="00AA2440"/>
    <w:rsid w:val="00AA30EB"/>
    <w:rsid w:val="00AA450B"/>
    <w:rsid w:val="00AA7340"/>
    <w:rsid w:val="00AB2EBA"/>
    <w:rsid w:val="00AB534F"/>
    <w:rsid w:val="00AC09C4"/>
    <w:rsid w:val="00AC0C04"/>
    <w:rsid w:val="00AC1681"/>
    <w:rsid w:val="00AC1C2A"/>
    <w:rsid w:val="00AC1CEA"/>
    <w:rsid w:val="00AC619A"/>
    <w:rsid w:val="00AD3D31"/>
    <w:rsid w:val="00AD61F8"/>
    <w:rsid w:val="00AD658C"/>
    <w:rsid w:val="00AE555B"/>
    <w:rsid w:val="00AF1CC1"/>
    <w:rsid w:val="00AF4E7C"/>
    <w:rsid w:val="00AF6C80"/>
    <w:rsid w:val="00B00391"/>
    <w:rsid w:val="00B00E6A"/>
    <w:rsid w:val="00B021DB"/>
    <w:rsid w:val="00B02500"/>
    <w:rsid w:val="00B045C5"/>
    <w:rsid w:val="00B06706"/>
    <w:rsid w:val="00B14CDE"/>
    <w:rsid w:val="00B16D5A"/>
    <w:rsid w:val="00B208CA"/>
    <w:rsid w:val="00B2799C"/>
    <w:rsid w:val="00B32AE6"/>
    <w:rsid w:val="00B345A3"/>
    <w:rsid w:val="00B36A0F"/>
    <w:rsid w:val="00B3721E"/>
    <w:rsid w:val="00B41C7A"/>
    <w:rsid w:val="00B42703"/>
    <w:rsid w:val="00B5053A"/>
    <w:rsid w:val="00B56C56"/>
    <w:rsid w:val="00B653C4"/>
    <w:rsid w:val="00B66266"/>
    <w:rsid w:val="00B71E4F"/>
    <w:rsid w:val="00B81E18"/>
    <w:rsid w:val="00B84478"/>
    <w:rsid w:val="00B87F34"/>
    <w:rsid w:val="00B91A76"/>
    <w:rsid w:val="00B944AD"/>
    <w:rsid w:val="00B947D6"/>
    <w:rsid w:val="00B94B0E"/>
    <w:rsid w:val="00BA0105"/>
    <w:rsid w:val="00BA03D1"/>
    <w:rsid w:val="00BA3830"/>
    <w:rsid w:val="00BA56AA"/>
    <w:rsid w:val="00BB10E7"/>
    <w:rsid w:val="00BB2064"/>
    <w:rsid w:val="00BB2857"/>
    <w:rsid w:val="00BB36CB"/>
    <w:rsid w:val="00BB6ED9"/>
    <w:rsid w:val="00BB756F"/>
    <w:rsid w:val="00BB7D5A"/>
    <w:rsid w:val="00BC219F"/>
    <w:rsid w:val="00BC5500"/>
    <w:rsid w:val="00BC60EF"/>
    <w:rsid w:val="00BC6862"/>
    <w:rsid w:val="00BC6BA1"/>
    <w:rsid w:val="00BC7CF8"/>
    <w:rsid w:val="00BD1137"/>
    <w:rsid w:val="00BD73D3"/>
    <w:rsid w:val="00BE0E67"/>
    <w:rsid w:val="00BE1935"/>
    <w:rsid w:val="00BE4756"/>
    <w:rsid w:val="00BF05AF"/>
    <w:rsid w:val="00BF652E"/>
    <w:rsid w:val="00BF67F9"/>
    <w:rsid w:val="00BF719A"/>
    <w:rsid w:val="00C0004F"/>
    <w:rsid w:val="00C10438"/>
    <w:rsid w:val="00C15B78"/>
    <w:rsid w:val="00C15E95"/>
    <w:rsid w:val="00C16C06"/>
    <w:rsid w:val="00C21893"/>
    <w:rsid w:val="00C24615"/>
    <w:rsid w:val="00C35BC9"/>
    <w:rsid w:val="00C36187"/>
    <w:rsid w:val="00C401F2"/>
    <w:rsid w:val="00C42BA1"/>
    <w:rsid w:val="00C46D16"/>
    <w:rsid w:val="00C477F0"/>
    <w:rsid w:val="00C478C2"/>
    <w:rsid w:val="00C50B29"/>
    <w:rsid w:val="00C51993"/>
    <w:rsid w:val="00C534C7"/>
    <w:rsid w:val="00C57337"/>
    <w:rsid w:val="00C60E50"/>
    <w:rsid w:val="00C61250"/>
    <w:rsid w:val="00C623BF"/>
    <w:rsid w:val="00C67EB2"/>
    <w:rsid w:val="00C70DFB"/>
    <w:rsid w:val="00C777A5"/>
    <w:rsid w:val="00C80E05"/>
    <w:rsid w:val="00C81C80"/>
    <w:rsid w:val="00C820FB"/>
    <w:rsid w:val="00C8654B"/>
    <w:rsid w:val="00C96E87"/>
    <w:rsid w:val="00CA2AE0"/>
    <w:rsid w:val="00CA44A6"/>
    <w:rsid w:val="00CA4E9C"/>
    <w:rsid w:val="00CA7AB8"/>
    <w:rsid w:val="00CB2595"/>
    <w:rsid w:val="00CB2D11"/>
    <w:rsid w:val="00CB46FD"/>
    <w:rsid w:val="00CB55D3"/>
    <w:rsid w:val="00CB5C25"/>
    <w:rsid w:val="00CC2738"/>
    <w:rsid w:val="00CC3A06"/>
    <w:rsid w:val="00CC6CFD"/>
    <w:rsid w:val="00CD0A03"/>
    <w:rsid w:val="00CD14EA"/>
    <w:rsid w:val="00CD2516"/>
    <w:rsid w:val="00CD3EB0"/>
    <w:rsid w:val="00CD4B2D"/>
    <w:rsid w:val="00CD62CA"/>
    <w:rsid w:val="00CE1112"/>
    <w:rsid w:val="00CE39D2"/>
    <w:rsid w:val="00CE7175"/>
    <w:rsid w:val="00CF3784"/>
    <w:rsid w:val="00CF532F"/>
    <w:rsid w:val="00D0385E"/>
    <w:rsid w:val="00D07DF8"/>
    <w:rsid w:val="00D12C02"/>
    <w:rsid w:val="00D17454"/>
    <w:rsid w:val="00D31498"/>
    <w:rsid w:val="00D32485"/>
    <w:rsid w:val="00D4176E"/>
    <w:rsid w:val="00D47E90"/>
    <w:rsid w:val="00D50BC9"/>
    <w:rsid w:val="00D533DE"/>
    <w:rsid w:val="00D5549C"/>
    <w:rsid w:val="00D55B9B"/>
    <w:rsid w:val="00D57D37"/>
    <w:rsid w:val="00D60988"/>
    <w:rsid w:val="00D60FAE"/>
    <w:rsid w:val="00D65F3B"/>
    <w:rsid w:val="00D767FA"/>
    <w:rsid w:val="00D82113"/>
    <w:rsid w:val="00D87B2F"/>
    <w:rsid w:val="00D93A13"/>
    <w:rsid w:val="00D93EF5"/>
    <w:rsid w:val="00D947A8"/>
    <w:rsid w:val="00D949B9"/>
    <w:rsid w:val="00D95325"/>
    <w:rsid w:val="00D97971"/>
    <w:rsid w:val="00DA0B03"/>
    <w:rsid w:val="00DA4AD7"/>
    <w:rsid w:val="00DA5FD5"/>
    <w:rsid w:val="00DC46EA"/>
    <w:rsid w:val="00DC46FC"/>
    <w:rsid w:val="00DC769A"/>
    <w:rsid w:val="00DD3382"/>
    <w:rsid w:val="00DD7754"/>
    <w:rsid w:val="00DE2C75"/>
    <w:rsid w:val="00DE7610"/>
    <w:rsid w:val="00DF1A51"/>
    <w:rsid w:val="00DF7492"/>
    <w:rsid w:val="00E006CB"/>
    <w:rsid w:val="00E0082D"/>
    <w:rsid w:val="00E024F8"/>
    <w:rsid w:val="00E03217"/>
    <w:rsid w:val="00E047A1"/>
    <w:rsid w:val="00E124DC"/>
    <w:rsid w:val="00E134D2"/>
    <w:rsid w:val="00E15155"/>
    <w:rsid w:val="00E20276"/>
    <w:rsid w:val="00E21C34"/>
    <w:rsid w:val="00E22C1A"/>
    <w:rsid w:val="00E2328A"/>
    <w:rsid w:val="00E319AB"/>
    <w:rsid w:val="00E32830"/>
    <w:rsid w:val="00E32F80"/>
    <w:rsid w:val="00E36AA4"/>
    <w:rsid w:val="00E36DC4"/>
    <w:rsid w:val="00E377E9"/>
    <w:rsid w:val="00E459CF"/>
    <w:rsid w:val="00E46669"/>
    <w:rsid w:val="00E54E38"/>
    <w:rsid w:val="00E54EE2"/>
    <w:rsid w:val="00E56617"/>
    <w:rsid w:val="00E57143"/>
    <w:rsid w:val="00E613F7"/>
    <w:rsid w:val="00E61B73"/>
    <w:rsid w:val="00E63B8C"/>
    <w:rsid w:val="00E66F0B"/>
    <w:rsid w:val="00E67E9F"/>
    <w:rsid w:val="00E714F6"/>
    <w:rsid w:val="00E72FB7"/>
    <w:rsid w:val="00E759D9"/>
    <w:rsid w:val="00E77907"/>
    <w:rsid w:val="00E801AF"/>
    <w:rsid w:val="00E82AA9"/>
    <w:rsid w:val="00E85B60"/>
    <w:rsid w:val="00E925E3"/>
    <w:rsid w:val="00E947B0"/>
    <w:rsid w:val="00E9507E"/>
    <w:rsid w:val="00E9537F"/>
    <w:rsid w:val="00E96189"/>
    <w:rsid w:val="00E974E7"/>
    <w:rsid w:val="00EA2012"/>
    <w:rsid w:val="00EA6B6D"/>
    <w:rsid w:val="00EB16EA"/>
    <w:rsid w:val="00EC04A8"/>
    <w:rsid w:val="00EC307A"/>
    <w:rsid w:val="00ED2C5F"/>
    <w:rsid w:val="00EE7978"/>
    <w:rsid w:val="00EF125B"/>
    <w:rsid w:val="00EF3C47"/>
    <w:rsid w:val="00EF4C6D"/>
    <w:rsid w:val="00F00471"/>
    <w:rsid w:val="00F01A83"/>
    <w:rsid w:val="00F01FF4"/>
    <w:rsid w:val="00F04BDD"/>
    <w:rsid w:val="00F059A4"/>
    <w:rsid w:val="00F1028C"/>
    <w:rsid w:val="00F266FE"/>
    <w:rsid w:val="00F321EF"/>
    <w:rsid w:val="00F335E2"/>
    <w:rsid w:val="00F35C18"/>
    <w:rsid w:val="00F40CB3"/>
    <w:rsid w:val="00F451CD"/>
    <w:rsid w:val="00F51142"/>
    <w:rsid w:val="00F51F03"/>
    <w:rsid w:val="00F52D73"/>
    <w:rsid w:val="00F5778D"/>
    <w:rsid w:val="00F60423"/>
    <w:rsid w:val="00F61CCD"/>
    <w:rsid w:val="00F66E35"/>
    <w:rsid w:val="00F7138D"/>
    <w:rsid w:val="00F74CE4"/>
    <w:rsid w:val="00F754E2"/>
    <w:rsid w:val="00F7744B"/>
    <w:rsid w:val="00F85369"/>
    <w:rsid w:val="00F93285"/>
    <w:rsid w:val="00F96666"/>
    <w:rsid w:val="00F978BE"/>
    <w:rsid w:val="00FA2E47"/>
    <w:rsid w:val="00FA3EE3"/>
    <w:rsid w:val="00FA4FBF"/>
    <w:rsid w:val="00FA54C8"/>
    <w:rsid w:val="00FA5EDB"/>
    <w:rsid w:val="00FA70C5"/>
    <w:rsid w:val="00FA7678"/>
    <w:rsid w:val="00FB1A4E"/>
    <w:rsid w:val="00FB2045"/>
    <w:rsid w:val="00FB7869"/>
    <w:rsid w:val="00FC4AEE"/>
    <w:rsid w:val="00FD06FE"/>
    <w:rsid w:val="00FD1346"/>
    <w:rsid w:val="00FD598D"/>
    <w:rsid w:val="00FD6BF9"/>
    <w:rsid w:val="00FF56EC"/>
    <w:rsid w:val="00FF5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5E0FA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iPriority="9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91D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41401"/>
    <w:pPr>
      <w:spacing w:after="240"/>
      <w:contextualSpacing/>
      <w:jc w:val="center"/>
      <w:outlineLvl w:val="0"/>
    </w:pPr>
    <w:rPr>
      <w:rFonts w:eastAsia="MS Mincho" w:cs="Times New Roman"/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291D"/>
    <w:pPr>
      <w:spacing w:before="24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66DD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B66DD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B66DD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B66DD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66DD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66DD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B66DD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C3E59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A30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30EB"/>
    <w:rPr>
      <w:rFonts w:ascii="Tahoma" w:hAnsi="Tahoma" w:cs="Tahoma"/>
      <w:color w:val="000000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5B66D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02291D"/>
    <w:rPr>
      <w:rFonts w:ascii="Times New Roman" w:eastAsiaTheme="majorEastAsia" w:hAnsi="Times New Roman" w:cstheme="majorBidi"/>
      <w:b/>
      <w:bCs/>
      <w:sz w:val="24"/>
      <w:szCs w:val="26"/>
    </w:rPr>
  </w:style>
  <w:style w:type="paragraph" w:styleId="NormalWeb">
    <w:name w:val="Normal (Web)"/>
    <w:basedOn w:val="Normal"/>
    <w:uiPriority w:val="99"/>
    <w:unhideWhenUsed/>
    <w:rsid w:val="00AA30EB"/>
    <w:pPr>
      <w:spacing w:before="100" w:beforeAutospacing="1" w:after="100" w:afterAutospacing="1"/>
    </w:pPr>
  </w:style>
  <w:style w:type="paragraph" w:customStyle="1" w:styleId="Normalend">
    <w:name w:val="Normal end"/>
    <w:basedOn w:val="Normal"/>
    <w:link w:val="NormalendChar"/>
    <w:qFormat/>
    <w:rsid w:val="00841401"/>
    <w:pPr>
      <w:spacing w:after="220"/>
      <w:contextualSpacing/>
    </w:pPr>
  </w:style>
  <w:style w:type="paragraph" w:customStyle="1" w:styleId="Normalbullet">
    <w:name w:val="Normal bullet"/>
    <w:basedOn w:val="ListParagraph"/>
    <w:link w:val="NormalbulletChar"/>
    <w:qFormat/>
    <w:rsid w:val="00851D1A"/>
    <w:pPr>
      <w:numPr>
        <w:numId w:val="1"/>
      </w:numPr>
      <w:spacing w:after="60"/>
      <w:ind w:left="360"/>
    </w:pPr>
    <w:rPr>
      <w:rFonts w:eastAsia="Garamond"/>
    </w:rPr>
  </w:style>
  <w:style w:type="character" w:customStyle="1" w:styleId="NormalendChar">
    <w:name w:val="Normal end Char"/>
    <w:basedOn w:val="DefaultParagraphFont"/>
    <w:link w:val="Normalend"/>
    <w:rsid w:val="00AA30EB"/>
    <w:rPr>
      <w:rFonts w:ascii="Garamond" w:hAnsi="Garamond"/>
      <w:sz w:val="24"/>
      <w:szCs w:val="24"/>
    </w:rPr>
  </w:style>
  <w:style w:type="paragraph" w:customStyle="1" w:styleId="Normalbulletend">
    <w:name w:val="Normal bullet end"/>
    <w:basedOn w:val="Normalbullet"/>
    <w:link w:val="NormalbulletendChar"/>
    <w:uiPriority w:val="99"/>
    <w:rsid w:val="00841401"/>
    <w:pPr>
      <w:numPr>
        <w:numId w:val="0"/>
      </w:numPr>
      <w:spacing w:after="22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AA30EB"/>
  </w:style>
  <w:style w:type="character" w:customStyle="1" w:styleId="NormalbulletChar">
    <w:name w:val="Normal bullet Char"/>
    <w:basedOn w:val="ListParagraphChar"/>
    <w:link w:val="Normalbullet"/>
    <w:rsid w:val="00851D1A"/>
    <w:rPr>
      <w:rFonts w:ascii="Times New Roman" w:eastAsia="Garamond" w:hAnsi="Times New Roman"/>
      <w:sz w:val="24"/>
      <w:szCs w:val="24"/>
    </w:rPr>
  </w:style>
  <w:style w:type="paragraph" w:customStyle="1" w:styleId="Normalnumber">
    <w:name w:val="Normal number"/>
    <w:basedOn w:val="ListParagraph"/>
    <w:link w:val="NormalnumberChar"/>
    <w:qFormat/>
    <w:rsid w:val="0002291D"/>
    <w:pPr>
      <w:tabs>
        <w:tab w:val="left" w:pos="720"/>
        <w:tab w:val="right" w:pos="9360"/>
      </w:tabs>
      <w:spacing w:before="180" w:after="60"/>
      <w:ind w:left="0"/>
      <w:contextualSpacing w:val="0"/>
      <w:outlineLvl w:val="0"/>
    </w:pPr>
    <w:rPr>
      <w:rFonts w:eastAsia="MS Mincho" w:cs="Times New Roman"/>
      <w:b/>
      <w:sz w:val="22"/>
      <w:szCs w:val="22"/>
    </w:rPr>
  </w:style>
  <w:style w:type="character" w:customStyle="1" w:styleId="NormalbulletendChar">
    <w:name w:val="Normal bullet end Char"/>
    <w:basedOn w:val="NormalbulletChar"/>
    <w:link w:val="Normalbulletend"/>
    <w:uiPriority w:val="99"/>
    <w:rsid w:val="00AA30EB"/>
    <w:rPr>
      <w:rFonts w:ascii="Garamond" w:eastAsia="Garamond" w:hAnsi="Garamond"/>
      <w:sz w:val="24"/>
      <w:szCs w:val="24"/>
    </w:rPr>
  </w:style>
  <w:style w:type="paragraph" w:customStyle="1" w:styleId="NormalIndent1">
    <w:name w:val="Normal Indent1"/>
    <w:basedOn w:val="Normal"/>
    <w:link w:val="NormalindentChar"/>
    <w:uiPriority w:val="99"/>
    <w:rsid w:val="00841401"/>
    <w:pPr>
      <w:tabs>
        <w:tab w:val="left" w:pos="720"/>
        <w:tab w:val="left" w:pos="1080"/>
      </w:tabs>
      <w:spacing w:after="60"/>
      <w:ind w:left="360"/>
      <w:contextualSpacing/>
    </w:pPr>
    <w:rPr>
      <w:rFonts w:eastAsia="MS Mincho" w:cs="Times New Roman"/>
      <w:sz w:val="22"/>
      <w:szCs w:val="22"/>
    </w:rPr>
  </w:style>
  <w:style w:type="character" w:customStyle="1" w:styleId="NormalnumberChar">
    <w:name w:val="Normal number Char"/>
    <w:basedOn w:val="ListParagraphChar"/>
    <w:link w:val="Normalnumber"/>
    <w:rsid w:val="0026750B"/>
    <w:rPr>
      <w:rFonts w:ascii="Times New Roman" w:eastAsia="MS Mincho" w:hAnsi="Times New Roman" w:cs="Times New Roman"/>
      <w:b/>
    </w:rPr>
  </w:style>
  <w:style w:type="paragraph" w:customStyle="1" w:styleId="Normalindentend">
    <w:name w:val="Normal indent end"/>
    <w:basedOn w:val="NormalIndent1"/>
    <w:link w:val="NormalindentendChar"/>
    <w:uiPriority w:val="99"/>
    <w:rsid w:val="00841401"/>
    <w:pPr>
      <w:spacing w:after="220"/>
    </w:pPr>
  </w:style>
  <w:style w:type="character" w:customStyle="1" w:styleId="NormalindentChar">
    <w:name w:val="Normal indent Char"/>
    <w:basedOn w:val="DefaultParagraphFont"/>
    <w:link w:val="NormalIndent1"/>
    <w:uiPriority w:val="99"/>
    <w:rsid w:val="00E15155"/>
    <w:rPr>
      <w:rFonts w:ascii="Garamond" w:eastAsia="MS Mincho" w:hAnsi="Garamond" w:cs="Times New Roman"/>
    </w:rPr>
  </w:style>
  <w:style w:type="character" w:customStyle="1" w:styleId="NormalindentendChar">
    <w:name w:val="Normal indent end Char"/>
    <w:basedOn w:val="NormalindentChar"/>
    <w:link w:val="Normalindentend"/>
    <w:uiPriority w:val="99"/>
    <w:rsid w:val="00AA30EB"/>
    <w:rPr>
      <w:rFonts w:ascii="Garamond" w:eastAsia="MS Mincho" w:hAnsi="Garamond" w:cs="Times New Roman"/>
    </w:rPr>
  </w:style>
  <w:style w:type="paragraph" w:customStyle="1" w:styleId="Normalnumberitemindent2">
    <w:name w:val="Normal number item indent 2"/>
    <w:basedOn w:val="Normal"/>
    <w:link w:val="Normalnumberitemindent2Char"/>
    <w:qFormat/>
    <w:rsid w:val="00841401"/>
    <w:pPr>
      <w:numPr>
        <w:numId w:val="5"/>
      </w:numPr>
      <w:tabs>
        <w:tab w:val="left" w:pos="1080"/>
      </w:tabs>
      <w:spacing w:after="60"/>
      <w:contextualSpacing/>
    </w:pPr>
  </w:style>
  <w:style w:type="character" w:customStyle="1" w:styleId="Normalnumberitemindent2Char">
    <w:name w:val="Normal number item indent 2 Char"/>
    <w:basedOn w:val="DefaultParagraphFont"/>
    <w:link w:val="Normalnumberitemindent2"/>
    <w:rsid w:val="00E21C34"/>
    <w:rPr>
      <w:rFonts w:ascii="Times New Roman" w:hAnsi="Times New Roman"/>
      <w:sz w:val="24"/>
      <w:szCs w:val="24"/>
    </w:rPr>
  </w:style>
  <w:style w:type="paragraph" w:customStyle="1" w:styleId="Normalnumberitemindent1">
    <w:name w:val="Normal number item indent 1"/>
    <w:basedOn w:val="Normal"/>
    <w:link w:val="Normalnumberitemindent1Char"/>
    <w:qFormat/>
    <w:rsid w:val="000D04F1"/>
    <w:pPr>
      <w:numPr>
        <w:ilvl w:val="1"/>
        <w:numId w:val="4"/>
      </w:numPr>
      <w:tabs>
        <w:tab w:val="left" w:pos="1260"/>
        <w:tab w:val="right" w:pos="9360"/>
      </w:tabs>
      <w:spacing w:before="60" w:after="60"/>
      <w:contextualSpacing/>
      <w:outlineLvl w:val="0"/>
    </w:pPr>
    <w:rPr>
      <w:sz w:val="22"/>
      <w:szCs w:val="22"/>
    </w:rPr>
  </w:style>
  <w:style w:type="paragraph" w:customStyle="1" w:styleId="NormalIndent2">
    <w:name w:val="Normal Indent 2"/>
    <w:basedOn w:val="NormalIndent1"/>
    <w:link w:val="NormalIndent2Char"/>
    <w:uiPriority w:val="99"/>
    <w:rsid w:val="00841401"/>
    <w:pPr>
      <w:tabs>
        <w:tab w:val="clear" w:pos="1080"/>
        <w:tab w:val="left" w:pos="1440"/>
      </w:tabs>
      <w:spacing w:after="220"/>
      <w:ind w:left="1440"/>
    </w:pPr>
  </w:style>
  <w:style w:type="character" w:customStyle="1" w:styleId="Normalnumberitemindent1Char">
    <w:name w:val="Normal number item indent 1 Char"/>
    <w:basedOn w:val="NormalnumberChar"/>
    <w:link w:val="Normalnumberitemindent1"/>
    <w:rsid w:val="000D04F1"/>
    <w:rPr>
      <w:rFonts w:ascii="Times New Roman" w:eastAsia="MS Mincho" w:hAnsi="Times New Roman" w:cs="Times New Roman"/>
      <w:b w:val="0"/>
    </w:rPr>
  </w:style>
  <w:style w:type="paragraph" w:customStyle="1" w:styleId="NormalIndent3">
    <w:name w:val="Normal Indent 3"/>
    <w:basedOn w:val="NormalIndent2"/>
    <w:link w:val="NormalIndent3Char"/>
    <w:uiPriority w:val="99"/>
    <w:rsid w:val="00841401"/>
  </w:style>
  <w:style w:type="character" w:customStyle="1" w:styleId="NormalIndent2Char">
    <w:name w:val="Normal Indent 2 Char"/>
    <w:basedOn w:val="NormalindentChar"/>
    <w:link w:val="NormalIndent2"/>
    <w:uiPriority w:val="99"/>
    <w:rsid w:val="00AA30EB"/>
    <w:rPr>
      <w:rFonts w:ascii="Garamond" w:eastAsia="MS Mincho" w:hAnsi="Garamond" w:cs="Times New Roman"/>
    </w:rPr>
  </w:style>
  <w:style w:type="paragraph" w:customStyle="1" w:styleId="Normalnumeritemindent2end">
    <w:name w:val="Normal numer item indent 2 end"/>
    <w:basedOn w:val="Normalnumberitemindent2"/>
    <w:link w:val="Normalnumeritemindent2endChar"/>
    <w:qFormat/>
    <w:rsid w:val="00841401"/>
    <w:pPr>
      <w:numPr>
        <w:numId w:val="0"/>
      </w:numPr>
      <w:spacing w:after="220"/>
    </w:pPr>
  </w:style>
  <w:style w:type="character" w:customStyle="1" w:styleId="NormalIndent3Char">
    <w:name w:val="Normal Indent 3 Char"/>
    <w:basedOn w:val="NormalIndent2Char"/>
    <w:link w:val="NormalIndent3"/>
    <w:uiPriority w:val="99"/>
    <w:rsid w:val="00AA30EB"/>
    <w:rPr>
      <w:rFonts w:ascii="Garamond" w:eastAsia="MS Mincho" w:hAnsi="Garamond" w:cs="Times New Roman"/>
    </w:rPr>
  </w:style>
  <w:style w:type="character" w:customStyle="1" w:styleId="Normalnumeritemindent2endChar">
    <w:name w:val="Normal numer item indent 2 end Char"/>
    <w:basedOn w:val="Normalnumberitemindent2Char"/>
    <w:link w:val="Normalnumeritemindent2end"/>
    <w:rsid w:val="00AA30EB"/>
    <w:rPr>
      <w:rFonts w:ascii="Garamond" w:hAnsi="Garamond"/>
      <w:sz w:val="24"/>
      <w:szCs w:val="24"/>
    </w:rPr>
  </w:style>
  <w:style w:type="paragraph" w:customStyle="1" w:styleId="Normalnumberend">
    <w:name w:val="Normal number end"/>
    <w:basedOn w:val="Normalnumber"/>
    <w:link w:val="NormalnumberendChar"/>
    <w:qFormat/>
    <w:rsid w:val="00841401"/>
  </w:style>
  <w:style w:type="paragraph" w:customStyle="1" w:styleId="Normalnumberindentitem1end">
    <w:name w:val="Normal number indent item 1 end"/>
    <w:basedOn w:val="Normalnumberitemindent1"/>
    <w:link w:val="Normalnumberindentitem1endChar"/>
    <w:qFormat/>
    <w:rsid w:val="00841401"/>
    <w:pPr>
      <w:numPr>
        <w:ilvl w:val="0"/>
        <w:numId w:val="0"/>
      </w:numPr>
      <w:tabs>
        <w:tab w:val="left" w:pos="6840"/>
      </w:tabs>
    </w:pPr>
  </w:style>
  <w:style w:type="character" w:customStyle="1" w:styleId="NormalnumberendChar">
    <w:name w:val="Normal number end Char"/>
    <w:basedOn w:val="DefaultParagraphFont"/>
    <w:link w:val="Normalnumberend"/>
    <w:rsid w:val="00AA30EB"/>
    <w:rPr>
      <w:rFonts w:ascii="Garamond" w:eastAsia="MS Mincho" w:hAnsi="Garamond" w:cs="Times New Roman"/>
    </w:rPr>
  </w:style>
  <w:style w:type="character" w:customStyle="1" w:styleId="Normalnumberindentitem1endChar">
    <w:name w:val="Normal number indent item 1 end Char"/>
    <w:basedOn w:val="Normalnumberitemindent1Char"/>
    <w:link w:val="Normalnumberindentitem1end"/>
    <w:rsid w:val="00030D1B"/>
    <w:rPr>
      <w:rFonts w:ascii="Garamond" w:eastAsia="MS Mincho" w:hAnsi="Garamond" w:cs="Times New Roman"/>
      <w:b w:val="0"/>
    </w:rPr>
  </w:style>
  <w:style w:type="paragraph" w:customStyle="1" w:styleId="Normalnumberitemindent1end">
    <w:name w:val="Normal number item indent 1 end"/>
    <w:basedOn w:val="Normalnumberitemindent1"/>
    <w:link w:val="Normalnumberitemindent1endChar"/>
    <w:rsid w:val="00841401"/>
    <w:pPr>
      <w:numPr>
        <w:ilvl w:val="0"/>
        <w:numId w:val="0"/>
      </w:numPr>
      <w:spacing w:after="240"/>
    </w:pPr>
  </w:style>
  <w:style w:type="character" w:customStyle="1" w:styleId="Normalnumberitemindent1endChar">
    <w:name w:val="Normal number item indent 1 end Char"/>
    <w:basedOn w:val="Normalnumberitemindent1Char"/>
    <w:link w:val="Normalnumberitemindent1end"/>
    <w:rsid w:val="00AA30EB"/>
    <w:rPr>
      <w:rFonts w:ascii="Garamond" w:eastAsia="MS Mincho" w:hAnsi="Garamond" w:cs="Times New Roman"/>
      <w:b w:val="0"/>
    </w:rPr>
  </w:style>
  <w:style w:type="paragraph" w:styleId="Header">
    <w:name w:val="header"/>
    <w:basedOn w:val="Normal"/>
    <w:link w:val="HeaderChar"/>
    <w:rsid w:val="00AA3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A30EB"/>
    <w:rPr>
      <w:rFonts w:ascii="Adobe Garamond Pro" w:hAnsi="Adobe Garamond Pro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AA3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30EB"/>
    <w:rPr>
      <w:rFonts w:ascii="Adobe Garamond Pro" w:hAnsi="Adobe Garamond Pro"/>
      <w:color w:val="000000"/>
      <w:sz w:val="24"/>
      <w:szCs w:val="24"/>
    </w:rPr>
  </w:style>
  <w:style w:type="paragraph" w:customStyle="1" w:styleId="NormalIndent4">
    <w:name w:val="Normal Indent 4"/>
    <w:basedOn w:val="NormalIndent3"/>
    <w:link w:val="NormalIndent4Char"/>
    <w:uiPriority w:val="99"/>
    <w:rsid w:val="00841401"/>
    <w:pPr>
      <w:tabs>
        <w:tab w:val="clear" w:pos="1440"/>
        <w:tab w:val="left" w:pos="2160"/>
      </w:tabs>
      <w:ind w:left="2160"/>
    </w:pPr>
  </w:style>
  <w:style w:type="character" w:customStyle="1" w:styleId="NormalIndent4Char">
    <w:name w:val="Normal Indent 4 Char"/>
    <w:basedOn w:val="NormalIndent3Char"/>
    <w:link w:val="NormalIndent4"/>
    <w:uiPriority w:val="99"/>
    <w:rsid w:val="00AA30EB"/>
    <w:rPr>
      <w:rFonts w:ascii="Garamond" w:eastAsia="MS Mincho" w:hAnsi="Garamond" w:cs="Times New Roman"/>
    </w:rPr>
  </w:style>
  <w:style w:type="character" w:styleId="CommentReference">
    <w:name w:val="annotation reference"/>
    <w:basedOn w:val="DefaultParagraphFont"/>
    <w:rsid w:val="00E801AF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01A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801AF"/>
    <w:rPr>
      <w:rFonts w:ascii="Adobe Garamond Pro" w:hAnsi="Adobe Garamond Pro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E801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801AF"/>
    <w:rPr>
      <w:rFonts w:ascii="Adobe Garamond Pro" w:hAnsi="Adobe Garamond Pro"/>
      <w:b/>
      <w:bCs/>
      <w:color w:val="000000"/>
    </w:rPr>
  </w:style>
  <w:style w:type="character" w:styleId="SubtleEmphasis">
    <w:name w:val="Subtle Emphasis"/>
    <w:uiPriority w:val="19"/>
    <w:qFormat/>
    <w:rsid w:val="005B66DD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9"/>
    <w:rsid w:val="005B66DD"/>
    <w:rPr>
      <w:rFonts w:ascii="Garamond" w:eastAsia="MS Mincho" w:hAnsi="Garamond" w:cs="Times New Roman"/>
      <w:b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B66DD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5B66D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5B66D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5B66D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66DD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66DD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B66D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B66DD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66D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66DD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5B66D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B66DD"/>
    <w:rPr>
      <w:b/>
      <w:bCs/>
    </w:rPr>
  </w:style>
  <w:style w:type="character" w:styleId="Emphasis">
    <w:name w:val="Emphasis"/>
    <w:uiPriority w:val="20"/>
    <w:qFormat/>
    <w:rsid w:val="005B66D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5B66DD"/>
  </w:style>
  <w:style w:type="paragraph" w:styleId="Quote">
    <w:name w:val="Quote"/>
    <w:basedOn w:val="Normal"/>
    <w:next w:val="Normal"/>
    <w:link w:val="QuoteChar"/>
    <w:uiPriority w:val="29"/>
    <w:qFormat/>
    <w:rsid w:val="005B66DD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B66D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66D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66DD"/>
    <w:rPr>
      <w:b/>
      <w:bCs/>
      <w:i/>
      <w:iCs/>
    </w:rPr>
  </w:style>
  <w:style w:type="character" w:styleId="IntenseEmphasis">
    <w:name w:val="Intense Emphasis"/>
    <w:uiPriority w:val="21"/>
    <w:qFormat/>
    <w:rsid w:val="005B66DD"/>
    <w:rPr>
      <w:b/>
      <w:bCs/>
    </w:rPr>
  </w:style>
  <w:style w:type="character" w:styleId="SubtleReference">
    <w:name w:val="Subtle Reference"/>
    <w:uiPriority w:val="31"/>
    <w:qFormat/>
    <w:rsid w:val="005B66DD"/>
    <w:rPr>
      <w:smallCaps/>
    </w:rPr>
  </w:style>
  <w:style w:type="character" w:styleId="IntenseReference">
    <w:name w:val="Intense Reference"/>
    <w:uiPriority w:val="32"/>
    <w:qFormat/>
    <w:rsid w:val="005B66DD"/>
    <w:rPr>
      <w:smallCaps/>
      <w:spacing w:val="5"/>
      <w:u w:val="single"/>
    </w:rPr>
  </w:style>
  <w:style w:type="character" w:styleId="BookTitle">
    <w:name w:val="Book Title"/>
    <w:uiPriority w:val="33"/>
    <w:qFormat/>
    <w:rsid w:val="005B66D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B66DD"/>
    <w:pPr>
      <w:outlineLvl w:val="9"/>
    </w:pPr>
    <w:rPr>
      <w:lang w:bidi="en-US"/>
    </w:rPr>
  </w:style>
  <w:style w:type="table" w:styleId="TableGrid">
    <w:name w:val="Table Grid"/>
    <w:basedOn w:val="TableNormal"/>
    <w:rsid w:val="006625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l">
    <w:name w:val="il"/>
    <w:basedOn w:val="DefaultParagraphFont"/>
    <w:rsid w:val="007F452E"/>
  </w:style>
  <w:style w:type="paragraph" w:customStyle="1" w:styleId="Normalnumberitemindent111">
    <w:name w:val="Normal number item indent 1.1.1"/>
    <w:basedOn w:val="Normalnumberitemindent1"/>
    <w:link w:val="Normalnumberitemindent111Char"/>
    <w:rsid w:val="00AF6C80"/>
    <w:pPr>
      <w:numPr>
        <w:ilvl w:val="2"/>
      </w:numPr>
      <w:tabs>
        <w:tab w:val="clear" w:pos="1260"/>
        <w:tab w:val="left" w:pos="1980"/>
      </w:tabs>
      <w:spacing w:after="0"/>
      <w:ind w:left="1620" w:hanging="720"/>
    </w:pPr>
  </w:style>
  <w:style w:type="paragraph" w:customStyle="1" w:styleId="HyperlinkReference">
    <w:name w:val="Hyperlink Reference"/>
    <w:basedOn w:val="Normalnumberitemindent1"/>
    <w:rsid w:val="00564147"/>
    <w:pPr>
      <w:numPr>
        <w:ilvl w:val="0"/>
        <w:numId w:val="0"/>
      </w:numPr>
      <w:ind w:left="450"/>
    </w:pPr>
  </w:style>
  <w:style w:type="paragraph" w:customStyle="1" w:styleId="AttendenceList">
    <w:name w:val="Attendence List"/>
    <w:basedOn w:val="NormalIndent1"/>
    <w:rsid w:val="00841401"/>
    <w:pPr>
      <w:tabs>
        <w:tab w:val="clear" w:pos="1080"/>
      </w:tabs>
      <w:ind w:left="720" w:hanging="360"/>
    </w:pPr>
  </w:style>
  <w:style w:type="paragraph" w:customStyle="1" w:styleId="NormalIndent20">
    <w:name w:val="Normal Indent2"/>
    <w:basedOn w:val="NormalIndent1"/>
    <w:rsid w:val="00841401"/>
    <w:pPr>
      <w:tabs>
        <w:tab w:val="clear" w:pos="720"/>
        <w:tab w:val="clear" w:pos="1080"/>
      </w:tabs>
      <w:ind w:left="900"/>
    </w:pPr>
  </w:style>
  <w:style w:type="paragraph" w:customStyle="1" w:styleId="NormalBullet2">
    <w:name w:val="Normal Bullet2"/>
    <w:basedOn w:val="NormalIndent20"/>
    <w:rsid w:val="00841401"/>
    <w:pPr>
      <w:numPr>
        <w:numId w:val="2"/>
      </w:numPr>
      <w:spacing w:before="60"/>
    </w:pPr>
  </w:style>
  <w:style w:type="paragraph" w:customStyle="1" w:styleId="NormalBullet1">
    <w:name w:val="Normal Bullet1"/>
    <w:basedOn w:val="NormalBullet2"/>
    <w:rsid w:val="00841401"/>
    <w:pPr>
      <w:numPr>
        <w:numId w:val="0"/>
      </w:numPr>
    </w:pPr>
  </w:style>
  <w:style w:type="paragraph" w:customStyle="1" w:styleId="Normalbullet3">
    <w:name w:val="Normal bullet3"/>
    <w:basedOn w:val="ListParagraph"/>
    <w:rsid w:val="00841401"/>
    <w:pPr>
      <w:numPr>
        <w:ilvl w:val="1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bullet4">
    <w:name w:val="Normal bullet4"/>
    <w:basedOn w:val="ListParagraph"/>
    <w:rsid w:val="00841401"/>
    <w:pPr>
      <w:numPr>
        <w:ilvl w:val="2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indent30">
    <w:name w:val="Normal indent3"/>
    <w:basedOn w:val="NormalIndent20"/>
    <w:rsid w:val="00841401"/>
    <w:pPr>
      <w:ind w:left="1260"/>
    </w:pPr>
  </w:style>
  <w:style w:type="paragraph" w:customStyle="1" w:styleId="Normalnumberitemindent3">
    <w:name w:val="Normal number item indent 3"/>
    <w:basedOn w:val="ListParagraph"/>
    <w:rsid w:val="00841401"/>
    <w:pPr>
      <w:numPr>
        <w:numId w:val="6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Style1">
    <w:name w:val="Style1"/>
    <w:basedOn w:val="Normalnumberitemindent111"/>
    <w:link w:val="Style1Char"/>
    <w:qFormat/>
    <w:rsid w:val="006052DC"/>
    <w:rPr>
      <w:rFonts w:cs="Times New Roman"/>
      <w:sz w:val="24"/>
      <w:szCs w:val="24"/>
    </w:rPr>
  </w:style>
  <w:style w:type="character" w:customStyle="1" w:styleId="Normalnumberitemindent111Char">
    <w:name w:val="Normal number item indent 1.1.1 Char"/>
    <w:basedOn w:val="Normalnumberitemindent1Char"/>
    <w:link w:val="Normalnumberitemindent111"/>
    <w:rsid w:val="006052DC"/>
    <w:rPr>
      <w:rFonts w:ascii="Times New Roman" w:eastAsia="MS Mincho" w:hAnsi="Times New Roman" w:cs="Times New Roman"/>
      <w:b w:val="0"/>
    </w:rPr>
  </w:style>
  <w:style w:type="character" w:customStyle="1" w:styleId="Style1Char">
    <w:name w:val="Style1 Char"/>
    <w:basedOn w:val="Normalnumberitemindent111Char"/>
    <w:link w:val="Style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Style2">
    <w:name w:val="Style2"/>
    <w:basedOn w:val="Normalnumberitemindent111"/>
    <w:link w:val="Style2Char"/>
    <w:qFormat/>
    <w:rsid w:val="00E947B0"/>
    <w:pPr>
      <w:ind w:left="2376" w:hanging="1080"/>
    </w:pPr>
    <w:rPr>
      <w:sz w:val="24"/>
    </w:rPr>
  </w:style>
  <w:style w:type="character" w:customStyle="1" w:styleId="Style2Char">
    <w:name w:val="Style2 Char"/>
    <w:basedOn w:val="Normalnumberitemindent111Char"/>
    <w:link w:val="Style2"/>
    <w:rsid w:val="00E947B0"/>
    <w:rPr>
      <w:rFonts w:ascii="Times New Roman" w:eastAsia="MS Mincho" w:hAnsi="Times New Roman" w:cs="Times New Roman"/>
      <w:b w:val="0"/>
      <w:sz w:val="24"/>
    </w:rPr>
  </w:style>
  <w:style w:type="paragraph" w:customStyle="1" w:styleId="SubHeading">
    <w:name w:val="Sub Heading"/>
    <w:basedOn w:val="AttendenceList"/>
    <w:autoRedefine/>
    <w:qFormat/>
    <w:rsid w:val="004828A4"/>
    <w:pPr>
      <w:tabs>
        <w:tab w:val="left" w:pos="810"/>
      </w:tabs>
      <w:spacing w:before="240" w:after="0"/>
      <w:ind w:left="0" w:firstLine="0"/>
    </w:pPr>
    <w:rPr>
      <w:sz w:val="24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iPriority="9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91D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41401"/>
    <w:pPr>
      <w:spacing w:after="240"/>
      <w:contextualSpacing/>
      <w:jc w:val="center"/>
      <w:outlineLvl w:val="0"/>
    </w:pPr>
    <w:rPr>
      <w:rFonts w:eastAsia="MS Mincho" w:cs="Times New Roman"/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291D"/>
    <w:pPr>
      <w:spacing w:before="240"/>
      <w:outlineLvl w:val="1"/>
    </w:pPr>
    <w:rPr>
      <w:rFonts w:eastAsiaTheme="majorEastAsia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B66DD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B66DD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B66DD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B66DD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66DD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66DD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B66DD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4C3E59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A30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A30EB"/>
    <w:rPr>
      <w:rFonts w:ascii="Tahoma" w:hAnsi="Tahoma" w:cs="Tahoma"/>
      <w:color w:val="000000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5B66D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02291D"/>
    <w:rPr>
      <w:rFonts w:ascii="Times New Roman" w:eastAsiaTheme="majorEastAsia" w:hAnsi="Times New Roman" w:cstheme="majorBidi"/>
      <w:b/>
      <w:bCs/>
      <w:sz w:val="24"/>
      <w:szCs w:val="26"/>
    </w:rPr>
  </w:style>
  <w:style w:type="paragraph" w:styleId="NormalWeb">
    <w:name w:val="Normal (Web)"/>
    <w:basedOn w:val="Normal"/>
    <w:uiPriority w:val="99"/>
    <w:unhideWhenUsed/>
    <w:rsid w:val="00AA30EB"/>
    <w:pPr>
      <w:spacing w:before="100" w:beforeAutospacing="1" w:after="100" w:afterAutospacing="1"/>
    </w:pPr>
  </w:style>
  <w:style w:type="paragraph" w:customStyle="1" w:styleId="Normalend">
    <w:name w:val="Normal end"/>
    <w:basedOn w:val="Normal"/>
    <w:link w:val="NormalendChar"/>
    <w:qFormat/>
    <w:rsid w:val="00841401"/>
    <w:pPr>
      <w:spacing w:after="220"/>
      <w:contextualSpacing/>
    </w:pPr>
  </w:style>
  <w:style w:type="paragraph" w:customStyle="1" w:styleId="Normalbullet">
    <w:name w:val="Normal bullet"/>
    <w:basedOn w:val="ListParagraph"/>
    <w:link w:val="NormalbulletChar"/>
    <w:qFormat/>
    <w:rsid w:val="00851D1A"/>
    <w:pPr>
      <w:numPr>
        <w:numId w:val="1"/>
      </w:numPr>
      <w:spacing w:after="60"/>
      <w:ind w:left="360"/>
    </w:pPr>
    <w:rPr>
      <w:rFonts w:eastAsia="Garamond"/>
    </w:rPr>
  </w:style>
  <w:style w:type="character" w:customStyle="1" w:styleId="NormalendChar">
    <w:name w:val="Normal end Char"/>
    <w:basedOn w:val="DefaultParagraphFont"/>
    <w:link w:val="Normalend"/>
    <w:rsid w:val="00AA30EB"/>
    <w:rPr>
      <w:rFonts w:ascii="Garamond" w:hAnsi="Garamond"/>
      <w:sz w:val="24"/>
      <w:szCs w:val="24"/>
    </w:rPr>
  </w:style>
  <w:style w:type="paragraph" w:customStyle="1" w:styleId="Normalbulletend">
    <w:name w:val="Normal bullet end"/>
    <w:basedOn w:val="Normalbullet"/>
    <w:link w:val="NormalbulletendChar"/>
    <w:uiPriority w:val="99"/>
    <w:rsid w:val="00841401"/>
    <w:pPr>
      <w:numPr>
        <w:numId w:val="0"/>
      </w:numPr>
      <w:spacing w:after="22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AA30EB"/>
  </w:style>
  <w:style w:type="character" w:customStyle="1" w:styleId="NormalbulletChar">
    <w:name w:val="Normal bullet Char"/>
    <w:basedOn w:val="ListParagraphChar"/>
    <w:link w:val="Normalbullet"/>
    <w:rsid w:val="00851D1A"/>
    <w:rPr>
      <w:rFonts w:ascii="Times New Roman" w:eastAsia="Garamond" w:hAnsi="Times New Roman"/>
      <w:sz w:val="24"/>
      <w:szCs w:val="24"/>
    </w:rPr>
  </w:style>
  <w:style w:type="paragraph" w:customStyle="1" w:styleId="Normalnumber">
    <w:name w:val="Normal number"/>
    <w:basedOn w:val="ListParagraph"/>
    <w:link w:val="NormalnumberChar"/>
    <w:qFormat/>
    <w:rsid w:val="0002291D"/>
    <w:pPr>
      <w:tabs>
        <w:tab w:val="left" w:pos="720"/>
        <w:tab w:val="right" w:pos="9360"/>
      </w:tabs>
      <w:spacing w:before="180" w:after="60"/>
      <w:ind w:left="0"/>
      <w:contextualSpacing w:val="0"/>
      <w:outlineLvl w:val="0"/>
    </w:pPr>
    <w:rPr>
      <w:rFonts w:eastAsia="MS Mincho" w:cs="Times New Roman"/>
      <w:b/>
      <w:sz w:val="22"/>
      <w:szCs w:val="22"/>
    </w:rPr>
  </w:style>
  <w:style w:type="character" w:customStyle="1" w:styleId="NormalbulletendChar">
    <w:name w:val="Normal bullet end Char"/>
    <w:basedOn w:val="NormalbulletChar"/>
    <w:link w:val="Normalbulletend"/>
    <w:uiPriority w:val="99"/>
    <w:rsid w:val="00AA30EB"/>
    <w:rPr>
      <w:rFonts w:ascii="Garamond" w:eastAsia="Garamond" w:hAnsi="Garamond"/>
      <w:sz w:val="24"/>
      <w:szCs w:val="24"/>
    </w:rPr>
  </w:style>
  <w:style w:type="paragraph" w:customStyle="1" w:styleId="NormalIndent1">
    <w:name w:val="Normal Indent1"/>
    <w:basedOn w:val="Normal"/>
    <w:link w:val="NormalindentChar"/>
    <w:uiPriority w:val="99"/>
    <w:rsid w:val="00841401"/>
    <w:pPr>
      <w:tabs>
        <w:tab w:val="left" w:pos="720"/>
        <w:tab w:val="left" w:pos="1080"/>
      </w:tabs>
      <w:spacing w:after="60"/>
      <w:ind w:left="360"/>
      <w:contextualSpacing/>
    </w:pPr>
    <w:rPr>
      <w:rFonts w:eastAsia="MS Mincho" w:cs="Times New Roman"/>
      <w:sz w:val="22"/>
      <w:szCs w:val="22"/>
    </w:rPr>
  </w:style>
  <w:style w:type="character" w:customStyle="1" w:styleId="NormalnumberChar">
    <w:name w:val="Normal number Char"/>
    <w:basedOn w:val="ListParagraphChar"/>
    <w:link w:val="Normalnumber"/>
    <w:rsid w:val="0026750B"/>
    <w:rPr>
      <w:rFonts w:ascii="Times New Roman" w:eastAsia="MS Mincho" w:hAnsi="Times New Roman" w:cs="Times New Roman"/>
      <w:b/>
    </w:rPr>
  </w:style>
  <w:style w:type="paragraph" w:customStyle="1" w:styleId="Normalindentend">
    <w:name w:val="Normal indent end"/>
    <w:basedOn w:val="NormalIndent1"/>
    <w:link w:val="NormalindentendChar"/>
    <w:uiPriority w:val="99"/>
    <w:rsid w:val="00841401"/>
    <w:pPr>
      <w:spacing w:after="220"/>
    </w:pPr>
  </w:style>
  <w:style w:type="character" w:customStyle="1" w:styleId="NormalindentChar">
    <w:name w:val="Normal indent Char"/>
    <w:basedOn w:val="DefaultParagraphFont"/>
    <w:link w:val="NormalIndent1"/>
    <w:uiPriority w:val="99"/>
    <w:rsid w:val="00E15155"/>
    <w:rPr>
      <w:rFonts w:ascii="Garamond" w:eastAsia="MS Mincho" w:hAnsi="Garamond" w:cs="Times New Roman"/>
    </w:rPr>
  </w:style>
  <w:style w:type="character" w:customStyle="1" w:styleId="NormalindentendChar">
    <w:name w:val="Normal indent end Char"/>
    <w:basedOn w:val="NormalindentChar"/>
    <w:link w:val="Normalindentend"/>
    <w:uiPriority w:val="99"/>
    <w:rsid w:val="00AA30EB"/>
    <w:rPr>
      <w:rFonts w:ascii="Garamond" w:eastAsia="MS Mincho" w:hAnsi="Garamond" w:cs="Times New Roman"/>
    </w:rPr>
  </w:style>
  <w:style w:type="paragraph" w:customStyle="1" w:styleId="Normalnumberitemindent2">
    <w:name w:val="Normal number item indent 2"/>
    <w:basedOn w:val="Normal"/>
    <w:link w:val="Normalnumberitemindent2Char"/>
    <w:qFormat/>
    <w:rsid w:val="00841401"/>
    <w:pPr>
      <w:numPr>
        <w:numId w:val="5"/>
      </w:numPr>
      <w:tabs>
        <w:tab w:val="left" w:pos="1080"/>
      </w:tabs>
      <w:spacing w:after="60"/>
      <w:contextualSpacing/>
    </w:pPr>
  </w:style>
  <w:style w:type="character" w:customStyle="1" w:styleId="Normalnumberitemindent2Char">
    <w:name w:val="Normal number item indent 2 Char"/>
    <w:basedOn w:val="DefaultParagraphFont"/>
    <w:link w:val="Normalnumberitemindent2"/>
    <w:rsid w:val="00E21C34"/>
    <w:rPr>
      <w:rFonts w:ascii="Times New Roman" w:hAnsi="Times New Roman"/>
      <w:sz w:val="24"/>
      <w:szCs w:val="24"/>
    </w:rPr>
  </w:style>
  <w:style w:type="paragraph" w:customStyle="1" w:styleId="Normalnumberitemindent1">
    <w:name w:val="Normal number item indent 1"/>
    <w:basedOn w:val="Normal"/>
    <w:link w:val="Normalnumberitemindent1Char"/>
    <w:qFormat/>
    <w:rsid w:val="000D04F1"/>
    <w:pPr>
      <w:numPr>
        <w:ilvl w:val="1"/>
        <w:numId w:val="4"/>
      </w:numPr>
      <w:tabs>
        <w:tab w:val="left" w:pos="1260"/>
        <w:tab w:val="right" w:pos="9360"/>
      </w:tabs>
      <w:spacing w:before="60" w:after="60"/>
      <w:contextualSpacing/>
      <w:outlineLvl w:val="0"/>
    </w:pPr>
    <w:rPr>
      <w:sz w:val="22"/>
      <w:szCs w:val="22"/>
    </w:rPr>
  </w:style>
  <w:style w:type="paragraph" w:customStyle="1" w:styleId="NormalIndent2">
    <w:name w:val="Normal Indent 2"/>
    <w:basedOn w:val="NormalIndent1"/>
    <w:link w:val="NormalIndent2Char"/>
    <w:uiPriority w:val="99"/>
    <w:rsid w:val="00841401"/>
    <w:pPr>
      <w:tabs>
        <w:tab w:val="clear" w:pos="1080"/>
        <w:tab w:val="left" w:pos="1440"/>
      </w:tabs>
      <w:spacing w:after="220"/>
      <w:ind w:left="1440"/>
    </w:pPr>
  </w:style>
  <w:style w:type="character" w:customStyle="1" w:styleId="Normalnumberitemindent1Char">
    <w:name w:val="Normal number item indent 1 Char"/>
    <w:basedOn w:val="NormalnumberChar"/>
    <w:link w:val="Normalnumberitemindent1"/>
    <w:rsid w:val="000D04F1"/>
    <w:rPr>
      <w:rFonts w:ascii="Times New Roman" w:eastAsia="MS Mincho" w:hAnsi="Times New Roman" w:cs="Times New Roman"/>
      <w:b w:val="0"/>
    </w:rPr>
  </w:style>
  <w:style w:type="paragraph" w:customStyle="1" w:styleId="NormalIndent3">
    <w:name w:val="Normal Indent 3"/>
    <w:basedOn w:val="NormalIndent2"/>
    <w:link w:val="NormalIndent3Char"/>
    <w:uiPriority w:val="99"/>
    <w:rsid w:val="00841401"/>
  </w:style>
  <w:style w:type="character" w:customStyle="1" w:styleId="NormalIndent2Char">
    <w:name w:val="Normal Indent 2 Char"/>
    <w:basedOn w:val="NormalindentChar"/>
    <w:link w:val="NormalIndent2"/>
    <w:uiPriority w:val="99"/>
    <w:rsid w:val="00AA30EB"/>
    <w:rPr>
      <w:rFonts w:ascii="Garamond" w:eastAsia="MS Mincho" w:hAnsi="Garamond" w:cs="Times New Roman"/>
    </w:rPr>
  </w:style>
  <w:style w:type="paragraph" w:customStyle="1" w:styleId="Normalnumeritemindent2end">
    <w:name w:val="Normal numer item indent 2 end"/>
    <w:basedOn w:val="Normalnumberitemindent2"/>
    <w:link w:val="Normalnumeritemindent2endChar"/>
    <w:qFormat/>
    <w:rsid w:val="00841401"/>
    <w:pPr>
      <w:numPr>
        <w:numId w:val="0"/>
      </w:numPr>
      <w:spacing w:after="220"/>
    </w:pPr>
  </w:style>
  <w:style w:type="character" w:customStyle="1" w:styleId="NormalIndent3Char">
    <w:name w:val="Normal Indent 3 Char"/>
    <w:basedOn w:val="NormalIndent2Char"/>
    <w:link w:val="NormalIndent3"/>
    <w:uiPriority w:val="99"/>
    <w:rsid w:val="00AA30EB"/>
    <w:rPr>
      <w:rFonts w:ascii="Garamond" w:eastAsia="MS Mincho" w:hAnsi="Garamond" w:cs="Times New Roman"/>
    </w:rPr>
  </w:style>
  <w:style w:type="character" w:customStyle="1" w:styleId="Normalnumeritemindent2endChar">
    <w:name w:val="Normal numer item indent 2 end Char"/>
    <w:basedOn w:val="Normalnumberitemindent2Char"/>
    <w:link w:val="Normalnumeritemindent2end"/>
    <w:rsid w:val="00AA30EB"/>
    <w:rPr>
      <w:rFonts w:ascii="Garamond" w:hAnsi="Garamond"/>
      <w:sz w:val="24"/>
      <w:szCs w:val="24"/>
    </w:rPr>
  </w:style>
  <w:style w:type="paragraph" w:customStyle="1" w:styleId="Normalnumberend">
    <w:name w:val="Normal number end"/>
    <w:basedOn w:val="Normalnumber"/>
    <w:link w:val="NormalnumberendChar"/>
    <w:qFormat/>
    <w:rsid w:val="00841401"/>
  </w:style>
  <w:style w:type="paragraph" w:customStyle="1" w:styleId="Normalnumberindentitem1end">
    <w:name w:val="Normal number indent item 1 end"/>
    <w:basedOn w:val="Normalnumberitemindent1"/>
    <w:link w:val="Normalnumberindentitem1endChar"/>
    <w:qFormat/>
    <w:rsid w:val="00841401"/>
    <w:pPr>
      <w:numPr>
        <w:ilvl w:val="0"/>
        <w:numId w:val="0"/>
      </w:numPr>
      <w:tabs>
        <w:tab w:val="left" w:pos="6840"/>
      </w:tabs>
    </w:pPr>
  </w:style>
  <w:style w:type="character" w:customStyle="1" w:styleId="NormalnumberendChar">
    <w:name w:val="Normal number end Char"/>
    <w:basedOn w:val="DefaultParagraphFont"/>
    <w:link w:val="Normalnumberend"/>
    <w:rsid w:val="00AA30EB"/>
    <w:rPr>
      <w:rFonts w:ascii="Garamond" w:eastAsia="MS Mincho" w:hAnsi="Garamond" w:cs="Times New Roman"/>
    </w:rPr>
  </w:style>
  <w:style w:type="character" w:customStyle="1" w:styleId="Normalnumberindentitem1endChar">
    <w:name w:val="Normal number indent item 1 end Char"/>
    <w:basedOn w:val="Normalnumberitemindent1Char"/>
    <w:link w:val="Normalnumberindentitem1end"/>
    <w:rsid w:val="00030D1B"/>
    <w:rPr>
      <w:rFonts w:ascii="Garamond" w:eastAsia="MS Mincho" w:hAnsi="Garamond" w:cs="Times New Roman"/>
      <w:b w:val="0"/>
    </w:rPr>
  </w:style>
  <w:style w:type="paragraph" w:customStyle="1" w:styleId="Normalnumberitemindent1end">
    <w:name w:val="Normal number item indent 1 end"/>
    <w:basedOn w:val="Normalnumberitemindent1"/>
    <w:link w:val="Normalnumberitemindent1endChar"/>
    <w:rsid w:val="00841401"/>
    <w:pPr>
      <w:numPr>
        <w:ilvl w:val="0"/>
        <w:numId w:val="0"/>
      </w:numPr>
      <w:spacing w:after="240"/>
    </w:pPr>
  </w:style>
  <w:style w:type="character" w:customStyle="1" w:styleId="Normalnumberitemindent1endChar">
    <w:name w:val="Normal number item indent 1 end Char"/>
    <w:basedOn w:val="Normalnumberitemindent1Char"/>
    <w:link w:val="Normalnumberitemindent1end"/>
    <w:rsid w:val="00AA30EB"/>
    <w:rPr>
      <w:rFonts w:ascii="Garamond" w:eastAsia="MS Mincho" w:hAnsi="Garamond" w:cs="Times New Roman"/>
      <w:b w:val="0"/>
    </w:rPr>
  </w:style>
  <w:style w:type="paragraph" w:styleId="Header">
    <w:name w:val="header"/>
    <w:basedOn w:val="Normal"/>
    <w:link w:val="HeaderChar"/>
    <w:rsid w:val="00AA30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A30EB"/>
    <w:rPr>
      <w:rFonts w:ascii="Adobe Garamond Pro" w:hAnsi="Adobe Garamond Pro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AA30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30EB"/>
    <w:rPr>
      <w:rFonts w:ascii="Adobe Garamond Pro" w:hAnsi="Adobe Garamond Pro"/>
      <w:color w:val="000000"/>
      <w:sz w:val="24"/>
      <w:szCs w:val="24"/>
    </w:rPr>
  </w:style>
  <w:style w:type="paragraph" w:customStyle="1" w:styleId="NormalIndent4">
    <w:name w:val="Normal Indent 4"/>
    <w:basedOn w:val="NormalIndent3"/>
    <w:link w:val="NormalIndent4Char"/>
    <w:uiPriority w:val="99"/>
    <w:rsid w:val="00841401"/>
    <w:pPr>
      <w:tabs>
        <w:tab w:val="clear" w:pos="1440"/>
        <w:tab w:val="left" w:pos="2160"/>
      </w:tabs>
      <w:ind w:left="2160"/>
    </w:pPr>
  </w:style>
  <w:style w:type="character" w:customStyle="1" w:styleId="NormalIndent4Char">
    <w:name w:val="Normal Indent 4 Char"/>
    <w:basedOn w:val="NormalIndent3Char"/>
    <w:link w:val="NormalIndent4"/>
    <w:uiPriority w:val="99"/>
    <w:rsid w:val="00AA30EB"/>
    <w:rPr>
      <w:rFonts w:ascii="Garamond" w:eastAsia="MS Mincho" w:hAnsi="Garamond" w:cs="Times New Roman"/>
    </w:rPr>
  </w:style>
  <w:style w:type="character" w:styleId="CommentReference">
    <w:name w:val="annotation reference"/>
    <w:basedOn w:val="DefaultParagraphFont"/>
    <w:rsid w:val="00E801AF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01A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801AF"/>
    <w:rPr>
      <w:rFonts w:ascii="Adobe Garamond Pro" w:hAnsi="Adobe Garamond Pro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rsid w:val="00E801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801AF"/>
    <w:rPr>
      <w:rFonts w:ascii="Adobe Garamond Pro" w:hAnsi="Adobe Garamond Pro"/>
      <w:b/>
      <w:bCs/>
      <w:color w:val="000000"/>
    </w:rPr>
  </w:style>
  <w:style w:type="character" w:styleId="SubtleEmphasis">
    <w:name w:val="Subtle Emphasis"/>
    <w:uiPriority w:val="19"/>
    <w:qFormat/>
    <w:rsid w:val="005B66DD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9"/>
    <w:rsid w:val="005B66DD"/>
    <w:rPr>
      <w:rFonts w:ascii="Garamond" w:eastAsia="MS Mincho" w:hAnsi="Garamond" w:cs="Times New Roman"/>
      <w:b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B66DD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5B66DD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5B66DD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5B66DD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66DD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66DD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B66DD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B66DD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66DD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66DD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5B66DD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B66DD"/>
    <w:rPr>
      <w:b/>
      <w:bCs/>
    </w:rPr>
  </w:style>
  <w:style w:type="character" w:styleId="Emphasis">
    <w:name w:val="Emphasis"/>
    <w:uiPriority w:val="20"/>
    <w:qFormat/>
    <w:rsid w:val="005B66DD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5B66DD"/>
  </w:style>
  <w:style w:type="paragraph" w:styleId="Quote">
    <w:name w:val="Quote"/>
    <w:basedOn w:val="Normal"/>
    <w:next w:val="Normal"/>
    <w:link w:val="QuoteChar"/>
    <w:uiPriority w:val="29"/>
    <w:qFormat/>
    <w:rsid w:val="005B66DD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B66D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66DD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66DD"/>
    <w:rPr>
      <w:b/>
      <w:bCs/>
      <w:i/>
      <w:iCs/>
    </w:rPr>
  </w:style>
  <w:style w:type="character" w:styleId="IntenseEmphasis">
    <w:name w:val="Intense Emphasis"/>
    <w:uiPriority w:val="21"/>
    <w:qFormat/>
    <w:rsid w:val="005B66DD"/>
    <w:rPr>
      <w:b/>
      <w:bCs/>
    </w:rPr>
  </w:style>
  <w:style w:type="character" w:styleId="SubtleReference">
    <w:name w:val="Subtle Reference"/>
    <w:uiPriority w:val="31"/>
    <w:qFormat/>
    <w:rsid w:val="005B66DD"/>
    <w:rPr>
      <w:smallCaps/>
    </w:rPr>
  </w:style>
  <w:style w:type="character" w:styleId="IntenseReference">
    <w:name w:val="Intense Reference"/>
    <w:uiPriority w:val="32"/>
    <w:qFormat/>
    <w:rsid w:val="005B66DD"/>
    <w:rPr>
      <w:smallCaps/>
      <w:spacing w:val="5"/>
      <w:u w:val="single"/>
    </w:rPr>
  </w:style>
  <w:style w:type="character" w:styleId="BookTitle">
    <w:name w:val="Book Title"/>
    <w:uiPriority w:val="33"/>
    <w:qFormat/>
    <w:rsid w:val="005B66D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B66DD"/>
    <w:pPr>
      <w:outlineLvl w:val="9"/>
    </w:pPr>
    <w:rPr>
      <w:lang w:bidi="en-US"/>
    </w:rPr>
  </w:style>
  <w:style w:type="table" w:styleId="TableGrid">
    <w:name w:val="Table Grid"/>
    <w:basedOn w:val="TableNormal"/>
    <w:rsid w:val="006625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il">
    <w:name w:val="il"/>
    <w:basedOn w:val="DefaultParagraphFont"/>
    <w:rsid w:val="007F452E"/>
  </w:style>
  <w:style w:type="paragraph" w:customStyle="1" w:styleId="Normalnumberitemindent111">
    <w:name w:val="Normal number item indent 1.1.1"/>
    <w:basedOn w:val="Normalnumberitemindent1"/>
    <w:link w:val="Normalnumberitemindent111Char"/>
    <w:rsid w:val="00AF6C80"/>
    <w:pPr>
      <w:numPr>
        <w:ilvl w:val="2"/>
      </w:numPr>
      <w:tabs>
        <w:tab w:val="clear" w:pos="1260"/>
        <w:tab w:val="left" w:pos="1980"/>
      </w:tabs>
      <w:spacing w:after="0"/>
      <w:ind w:left="1620" w:hanging="720"/>
    </w:pPr>
  </w:style>
  <w:style w:type="paragraph" w:customStyle="1" w:styleId="HyperlinkReference">
    <w:name w:val="Hyperlink Reference"/>
    <w:basedOn w:val="Normalnumberitemindent1"/>
    <w:rsid w:val="00564147"/>
    <w:pPr>
      <w:numPr>
        <w:ilvl w:val="0"/>
        <w:numId w:val="0"/>
      </w:numPr>
      <w:ind w:left="450"/>
    </w:pPr>
  </w:style>
  <w:style w:type="paragraph" w:customStyle="1" w:styleId="AttendenceList">
    <w:name w:val="Attendence List"/>
    <w:basedOn w:val="NormalIndent1"/>
    <w:rsid w:val="00841401"/>
    <w:pPr>
      <w:tabs>
        <w:tab w:val="clear" w:pos="1080"/>
      </w:tabs>
      <w:ind w:left="720" w:hanging="360"/>
    </w:pPr>
  </w:style>
  <w:style w:type="paragraph" w:customStyle="1" w:styleId="NormalIndent20">
    <w:name w:val="Normal Indent2"/>
    <w:basedOn w:val="NormalIndent1"/>
    <w:rsid w:val="00841401"/>
    <w:pPr>
      <w:tabs>
        <w:tab w:val="clear" w:pos="720"/>
        <w:tab w:val="clear" w:pos="1080"/>
      </w:tabs>
      <w:ind w:left="900"/>
    </w:pPr>
  </w:style>
  <w:style w:type="paragraph" w:customStyle="1" w:styleId="NormalBullet2">
    <w:name w:val="Normal Bullet2"/>
    <w:basedOn w:val="NormalIndent20"/>
    <w:rsid w:val="00841401"/>
    <w:pPr>
      <w:numPr>
        <w:numId w:val="2"/>
      </w:numPr>
      <w:spacing w:before="60"/>
    </w:pPr>
  </w:style>
  <w:style w:type="paragraph" w:customStyle="1" w:styleId="NormalBullet1">
    <w:name w:val="Normal Bullet1"/>
    <w:basedOn w:val="NormalBullet2"/>
    <w:rsid w:val="00841401"/>
    <w:pPr>
      <w:numPr>
        <w:numId w:val="0"/>
      </w:numPr>
    </w:pPr>
  </w:style>
  <w:style w:type="paragraph" w:customStyle="1" w:styleId="Normalbullet3">
    <w:name w:val="Normal bullet3"/>
    <w:basedOn w:val="ListParagraph"/>
    <w:rsid w:val="00841401"/>
    <w:pPr>
      <w:numPr>
        <w:ilvl w:val="1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bullet4">
    <w:name w:val="Normal bullet4"/>
    <w:basedOn w:val="ListParagraph"/>
    <w:rsid w:val="00841401"/>
    <w:pPr>
      <w:numPr>
        <w:ilvl w:val="2"/>
        <w:numId w:val="3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Normalindent30">
    <w:name w:val="Normal indent3"/>
    <w:basedOn w:val="NormalIndent20"/>
    <w:rsid w:val="00841401"/>
    <w:pPr>
      <w:ind w:left="1260"/>
    </w:pPr>
  </w:style>
  <w:style w:type="paragraph" w:customStyle="1" w:styleId="Normalnumberitemindent3">
    <w:name w:val="Normal number item indent 3"/>
    <w:basedOn w:val="ListParagraph"/>
    <w:rsid w:val="00841401"/>
    <w:pPr>
      <w:numPr>
        <w:numId w:val="6"/>
      </w:numPr>
      <w:autoSpaceDE w:val="0"/>
      <w:autoSpaceDN w:val="0"/>
      <w:adjustRightInd w:val="0"/>
      <w:spacing w:after="60"/>
    </w:pPr>
    <w:rPr>
      <w:rFonts w:eastAsia="MS Mincho" w:cs="Garamond"/>
      <w:sz w:val="22"/>
      <w:szCs w:val="22"/>
    </w:rPr>
  </w:style>
  <w:style w:type="paragraph" w:customStyle="1" w:styleId="Style1">
    <w:name w:val="Style1"/>
    <w:basedOn w:val="Normalnumberitemindent111"/>
    <w:link w:val="Style1Char"/>
    <w:qFormat/>
    <w:rsid w:val="006052DC"/>
    <w:rPr>
      <w:rFonts w:cs="Times New Roman"/>
      <w:sz w:val="24"/>
      <w:szCs w:val="24"/>
    </w:rPr>
  </w:style>
  <w:style w:type="character" w:customStyle="1" w:styleId="Normalnumberitemindent111Char">
    <w:name w:val="Normal number item indent 1.1.1 Char"/>
    <w:basedOn w:val="Normalnumberitemindent1Char"/>
    <w:link w:val="Normalnumberitemindent111"/>
    <w:rsid w:val="006052DC"/>
    <w:rPr>
      <w:rFonts w:ascii="Times New Roman" w:eastAsia="MS Mincho" w:hAnsi="Times New Roman" w:cs="Times New Roman"/>
      <w:b w:val="0"/>
    </w:rPr>
  </w:style>
  <w:style w:type="character" w:customStyle="1" w:styleId="Style1Char">
    <w:name w:val="Style1 Char"/>
    <w:basedOn w:val="Normalnumberitemindent111Char"/>
    <w:link w:val="Style1"/>
    <w:rsid w:val="006052DC"/>
    <w:rPr>
      <w:rFonts w:ascii="Times New Roman" w:eastAsia="MS Mincho" w:hAnsi="Times New Roman" w:cs="Times New Roman"/>
      <w:b w:val="0"/>
      <w:sz w:val="24"/>
      <w:szCs w:val="24"/>
    </w:rPr>
  </w:style>
  <w:style w:type="paragraph" w:customStyle="1" w:styleId="Style2">
    <w:name w:val="Style2"/>
    <w:basedOn w:val="Normalnumberitemindent111"/>
    <w:link w:val="Style2Char"/>
    <w:qFormat/>
    <w:rsid w:val="00E947B0"/>
    <w:pPr>
      <w:ind w:left="2376" w:hanging="1080"/>
    </w:pPr>
    <w:rPr>
      <w:sz w:val="24"/>
    </w:rPr>
  </w:style>
  <w:style w:type="character" w:customStyle="1" w:styleId="Style2Char">
    <w:name w:val="Style2 Char"/>
    <w:basedOn w:val="Normalnumberitemindent111Char"/>
    <w:link w:val="Style2"/>
    <w:rsid w:val="00E947B0"/>
    <w:rPr>
      <w:rFonts w:ascii="Times New Roman" w:eastAsia="MS Mincho" w:hAnsi="Times New Roman" w:cs="Times New Roman"/>
      <w:b w:val="0"/>
      <w:sz w:val="24"/>
    </w:rPr>
  </w:style>
  <w:style w:type="paragraph" w:customStyle="1" w:styleId="SubHeading">
    <w:name w:val="Sub Heading"/>
    <w:basedOn w:val="AttendenceList"/>
    <w:autoRedefine/>
    <w:qFormat/>
    <w:rsid w:val="004828A4"/>
    <w:pPr>
      <w:tabs>
        <w:tab w:val="left" w:pos="810"/>
      </w:tabs>
      <w:spacing w:before="240" w:after="0"/>
      <w:ind w:left="0" w:firstLine="0"/>
    </w:pPr>
    <w:rPr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39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1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8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3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64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2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8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6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5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kfackler\Application%20Data\Microsoft\Templates\Template_Minu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F0DFD-566D-7E41-BC24-5B32CD0AC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Settings\kkfackler\Application Data\Microsoft\Templates\Template_Minutes.dotx</Template>
  <TotalTime>10</TotalTime>
  <Pages>2</Pages>
  <Words>381</Words>
  <Characters>2172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2548</CharactersWithSpaces>
  <SharedDoc>false</SharedDoc>
  <HLinks>
    <vt:vector size="18" baseType="variant">
      <vt:variant>
        <vt:i4>6094940</vt:i4>
      </vt:variant>
      <vt:variant>
        <vt:i4>6</vt:i4>
      </vt:variant>
      <vt:variant>
        <vt:i4>0</vt:i4>
      </vt:variant>
      <vt:variant>
        <vt:i4>5</vt:i4>
      </vt:variant>
      <vt:variant>
        <vt:lpwstr>http://gov.alaska.edu/saa/elections/</vt:lpwstr>
      </vt:variant>
      <vt:variant>
        <vt:lpwstr/>
      </vt:variant>
      <vt:variant>
        <vt:i4>7602295</vt:i4>
      </vt:variant>
      <vt:variant>
        <vt:i4>3</vt:i4>
      </vt:variant>
      <vt:variant>
        <vt:i4>0</vt:i4>
      </vt:variant>
      <vt:variant>
        <vt:i4>5</vt:i4>
      </vt:variant>
      <vt:variant>
        <vt:lpwstr>http://www.alaska.edu/state/advocacy/reference/</vt:lpwstr>
      </vt:variant>
      <vt:variant>
        <vt:lpwstr/>
      </vt:variant>
      <vt:variant>
        <vt:i4>1638494</vt:i4>
      </vt:variant>
      <vt:variant>
        <vt:i4>0</vt:i4>
      </vt:variant>
      <vt:variant>
        <vt:i4>0</vt:i4>
      </vt:variant>
      <vt:variant>
        <vt:i4>5</vt:i4>
      </vt:variant>
      <vt:variant>
        <vt:lpwstr>http://www.alaska.edu/state/advocacy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kkfackler</dc:creator>
  <cp:lastModifiedBy>LaNora Tolman</cp:lastModifiedBy>
  <cp:revision>6</cp:revision>
  <cp:lastPrinted>2014-04-09T16:53:00Z</cp:lastPrinted>
  <dcterms:created xsi:type="dcterms:W3CDTF">2014-10-03T16:37:00Z</dcterms:created>
  <dcterms:modified xsi:type="dcterms:W3CDTF">2014-10-03T16:58:00Z</dcterms:modified>
</cp:coreProperties>
</file>