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753" w:rsidRDefault="002660FC" w:rsidP="002660FC">
      <w:pPr>
        <w:spacing w:after="0" w:line="240" w:lineRule="auto"/>
        <w:jc w:val="center"/>
        <w:rPr>
          <w:rFonts w:ascii="Arial" w:eastAsia="Times New Roman" w:hAnsi="Arial" w:cs="Arial"/>
          <w:color w:val="00B0F0"/>
          <w:sz w:val="40"/>
          <w:szCs w:val="40"/>
        </w:rPr>
      </w:pPr>
      <w:r w:rsidRPr="002660FC">
        <w:rPr>
          <w:rFonts w:ascii="Arial" w:eastAsia="Times New Roman" w:hAnsi="Arial" w:cs="Arial"/>
          <w:color w:val="00B0F0"/>
          <w:sz w:val="40"/>
          <w:szCs w:val="40"/>
        </w:rPr>
        <w:t>Project Title</w:t>
      </w:r>
    </w:p>
    <w:p w:rsidR="00BE37EA" w:rsidRPr="00BE37EA" w:rsidRDefault="00BE37EA" w:rsidP="002660FC">
      <w:pPr>
        <w:spacing w:after="0" w:line="240" w:lineRule="auto"/>
        <w:jc w:val="center"/>
        <w:rPr>
          <w:rFonts w:ascii="Arial" w:eastAsia="Times New Roman" w:hAnsi="Arial" w:cs="Arial"/>
          <w:color w:val="00B0F0"/>
          <w:sz w:val="16"/>
          <w:szCs w:val="16"/>
        </w:rPr>
      </w:pPr>
    </w:p>
    <w:p w:rsidR="00E07D79" w:rsidRDefault="00BE37EA" w:rsidP="00075D82">
      <w:pPr>
        <w:spacing w:after="0"/>
        <w:jc w:val="center"/>
        <w:rPr>
          <w:rFonts w:ascii="Arial Rounded MT Bold" w:eastAsia="Kozuka Gothic Pro M" w:hAnsi="Arial Rounded MT Bold" w:cs="Arial"/>
          <w:noProof/>
          <w:sz w:val="24"/>
          <w:szCs w:val="24"/>
        </w:rPr>
      </w:pPr>
      <w:r>
        <w:rPr>
          <w:rFonts w:ascii="Arial Rounded MT Bold" w:eastAsia="Kozuka Gothic Pro M" w:hAnsi="Arial Rounded MT Bold" w:cs="Arial"/>
          <w:noProof/>
          <w:sz w:val="24"/>
          <w:szCs w:val="24"/>
        </w:rPr>
        <w:drawing>
          <wp:inline distT="0" distB="0" distL="0" distR="0" wp14:anchorId="6178E7A4" wp14:editId="765B6753">
            <wp:extent cx="2867708" cy="2528929"/>
            <wp:effectExtent l="0" t="0" r="8890" b="508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ple Image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8992" cy="25476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30DB9">
        <w:rPr>
          <w:rFonts w:ascii="Arial Rounded MT Bold" w:eastAsia="Kozuka Gothic Pro M" w:hAnsi="Arial Rounded MT Bold" w:cs="Arial"/>
          <w:noProof/>
          <w:sz w:val="24"/>
          <w:szCs w:val="24"/>
        </w:rPr>
        <w:t xml:space="preserve">     </w:t>
      </w:r>
      <w:r>
        <w:rPr>
          <w:rFonts w:ascii="Arial Rounded MT Bold" w:eastAsia="Kozuka Gothic Pro M" w:hAnsi="Arial Rounded MT Bold" w:cs="Arial"/>
          <w:noProof/>
          <w:sz w:val="24"/>
          <w:szCs w:val="24"/>
        </w:rPr>
        <w:drawing>
          <wp:inline distT="0" distB="0" distL="0" distR="0">
            <wp:extent cx="2867025" cy="2528325"/>
            <wp:effectExtent l="0" t="0" r="0" b="571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mple Image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6030" cy="25362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5753" w:rsidRPr="00BE37EA" w:rsidRDefault="00E45753" w:rsidP="00075D82">
      <w:pPr>
        <w:spacing w:after="0"/>
        <w:jc w:val="center"/>
        <w:rPr>
          <w:rFonts w:ascii="Arial Rounded MT Bold" w:eastAsia="Kozuka Gothic Pro M" w:hAnsi="Arial Rounded MT Bold" w:cs="Arial"/>
          <w:noProof/>
          <w:sz w:val="16"/>
          <w:szCs w:val="16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448"/>
        <w:gridCol w:w="4680"/>
        <w:gridCol w:w="2448"/>
      </w:tblGrid>
      <w:tr w:rsidR="000B14A9" w:rsidRPr="000E379B" w:rsidTr="004718D4">
        <w:tc>
          <w:tcPr>
            <w:tcW w:w="9576" w:type="dxa"/>
            <w:gridSpan w:val="3"/>
          </w:tcPr>
          <w:p w:rsidR="00861B45" w:rsidRPr="006E0F46" w:rsidRDefault="00176604" w:rsidP="004718D4">
            <w:pPr>
              <w:spacing w:after="0" w:line="240" w:lineRule="auto"/>
              <w:rPr>
                <w:rFonts w:ascii="Arial" w:eastAsia="Kozuka Gothic Pro M" w:hAnsi="Arial" w:cs="Arial"/>
                <w:b/>
                <w:sz w:val="24"/>
                <w:szCs w:val="24"/>
              </w:rPr>
            </w:pPr>
            <w:r w:rsidRPr="000E379B">
              <w:rPr>
                <w:rFonts w:ascii="Arial" w:eastAsia="Kozuka Gothic Pro M" w:hAnsi="Arial" w:cs="Arial"/>
                <w:b/>
                <w:sz w:val="24"/>
                <w:szCs w:val="24"/>
              </w:rPr>
              <w:t>Project Description</w:t>
            </w:r>
            <w:r w:rsidR="006957CD">
              <w:rPr>
                <w:rFonts w:ascii="Arial" w:eastAsia="Kozuka Gothic Pro M" w:hAnsi="Arial" w:cs="Arial"/>
                <w:b/>
                <w:sz w:val="24"/>
                <w:szCs w:val="24"/>
              </w:rPr>
              <w:t>:</w:t>
            </w:r>
            <w:bookmarkStart w:id="0" w:name="_GoBack"/>
            <w:bookmarkEnd w:id="0"/>
          </w:p>
          <w:p w:rsidR="000B14A9" w:rsidRPr="00ED357D" w:rsidRDefault="00530DB9" w:rsidP="009A3DE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color w:val="00B0F0"/>
              </w:rPr>
              <w:t>Insert tex</w:t>
            </w:r>
            <w:r w:rsidR="002660FC" w:rsidRPr="002660FC">
              <w:rPr>
                <w:rFonts w:ascii="Arial" w:hAnsi="Arial" w:cs="Arial"/>
                <w:color w:val="00B0F0"/>
              </w:rPr>
              <w:t>t to describe the project</w:t>
            </w:r>
            <w:r w:rsidR="002660FC">
              <w:rPr>
                <w:rFonts w:ascii="Arial" w:hAnsi="Arial" w:cs="Arial"/>
              </w:rPr>
              <w:t>.</w:t>
            </w:r>
          </w:p>
        </w:tc>
      </w:tr>
      <w:tr w:rsidR="000B14A9" w:rsidRPr="000E379B" w:rsidTr="00400094">
        <w:trPr>
          <w:trHeight w:val="80"/>
        </w:trPr>
        <w:tc>
          <w:tcPr>
            <w:tcW w:w="9576" w:type="dxa"/>
            <w:gridSpan w:val="3"/>
          </w:tcPr>
          <w:p w:rsidR="000B14A9" w:rsidRPr="000E379B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  <w:sz w:val="24"/>
                <w:szCs w:val="24"/>
              </w:rPr>
            </w:pPr>
          </w:p>
        </w:tc>
      </w:tr>
      <w:tr w:rsidR="004D79A5" w:rsidRPr="000E379B" w:rsidTr="00A71E10">
        <w:trPr>
          <w:trHeight w:val="387"/>
        </w:trPr>
        <w:tc>
          <w:tcPr>
            <w:tcW w:w="7128" w:type="dxa"/>
            <w:gridSpan w:val="2"/>
          </w:tcPr>
          <w:p w:rsidR="004D79A5" w:rsidRPr="000E379B" w:rsidRDefault="004D79A5" w:rsidP="004718D4">
            <w:pPr>
              <w:spacing w:after="0" w:line="240" w:lineRule="auto"/>
              <w:rPr>
                <w:rFonts w:ascii="Arial" w:eastAsia="Kozuka Gothic Pro M" w:hAnsi="Arial" w:cs="Arial"/>
                <w:b/>
                <w:sz w:val="24"/>
                <w:szCs w:val="24"/>
              </w:rPr>
            </w:pPr>
            <w:r w:rsidRPr="000E379B">
              <w:rPr>
                <w:rFonts w:ascii="Arial" w:eastAsia="Kozuka Gothic Pro M" w:hAnsi="Arial" w:cs="Arial"/>
                <w:b/>
                <w:sz w:val="24"/>
                <w:szCs w:val="24"/>
              </w:rPr>
              <w:t>Schedule:</w:t>
            </w:r>
          </w:p>
        </w:tc>
        <w:tc>
          <w:tcPr>
            <w:tcW w:w="2448" w:type="dxa"/>
          </w:tcPr>
          <w:p w:rsidR="004D79A5" w:rsidRPr="000E379B" w:rsidRDefault="004D79A5" w:rsidP="004718D4">
            <w:pPr>
              <w:spacing w:after="0" w:line="240" w:lineRule="auto"/>
              <w:rPr>
                <w:rFonts w:ascii="Arial" w:eastAsia="Kozuka Gothic Pro M" w:hAnsi="Arial" w:cs="Arial"/>
                <w:b/>
                <w:sz w:val="24"/>
                <w:szCs w:val="24"/>
              </w:rPr>
            </w:pPr>
            <w:r w:rsidRPr="000E379B">
              <w:rPr>
                <w:rFonts w:ascii="Arial" w:eastAsia="Kozuka Gothic Pro M" w:hAnsi="Arial" w:cs="Arial"/>
                <w:b/>
                <w:sz w:val="24"/>
                <w:szCs w:val="24"/>
              </w:rPr>
              <w:t>Total Project Cost:</w:t>
            </w:r>
          </w:p>
        </w:tc>
      </w:tr>
      <w:tr w:rsidR="000B14A9" w:rsidRPr="00ED357D" w:rsidTr="004718D4">
        <w:tc>
          <w:tcPr>
            <w:tcW w:w="2448" w:type="dxa"/>
          </w:tcPr>
          <w:p w:rsidR="000B14A9" w:rsidRPr="00ED357D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 w:rsidRPr="00ED357D">
              <w:rPr>
                <w:rFonts w:ascii="Arial" w:eastAsia="Kozuka Gothic Pro M" w:hAnsi="Arial" w:cs="Arial"/>
              </w:rPr>
              <w:t>Planning &amp; Design:</w:t>
            </w:r>
          </w:p>
        </w:tc>
        <w:tc>
          <w:tcPr>
            <w:tcW w:w="4680" w:type="dxa"/>
          </w:tcPr>
          <w:p w:rsidR="000B14A9" w:rsidRPr="002660FC" w:rsidRDefault="002660FC" w:rsidP="00364160">
            <w:pPr>
              <w:spacing w:after="0" w:line="240" w:lineRule="auto"/>
              <w:ind w:left="1602"/>
              <w:rPr>
                <w:rFonts w:ascii="Arial" w:eastAsia="Kozuka Gothic Pro M" w:hAnsi="Arial" w:cs="Arial"/>
                <w:color w:val="00B0F0"/>
              </w:rPr>
            </w:pPr>
            <w:r w:rsidRPr="002660FC">
              <w:rPr>
                <w:rFonts w:ascii="Arial" w:hAnsi="Arial" w:cs="Arial"/>
                <w:color w:val="00B0F0"/>
              </w:rPr>
              <w:t>Date Range</w:t>
            </w:r>
          </w:p>
        </w:tc>
        <w:tc>
          <w:tcPr>
            <w:tcW w:w="2448" w:type="dxa"/>
            <w:vMerge w:val="restart"/>
          </w:tcPr>
          <w:p w:rsidR="000B14A9" w:rsidRDefault="00082719" w:rsidP="002660FC">
            <w:pPr>
              <w:spacing w:after="0" w:line="240" w:lineRule="auto"/>
              <w:rPr>
                <w:rFonts w:ascii="Arial" w:hAnsi="Arial" w:cs="Arial"/>
                <w:color w:val="00B0F0"/>
              </w:rPr>
            </w:pPr>
            <w:r>
              <w:rPr>
                <w:rFonts w:ascii="Arial" w:hAnsi="Arial" w:cs="Arial"/>
              </w:rPr>
              <w:t>TPC</w:t>
            </w:r>
            <w:r w:rsidR="008E58A0" w:rsidRPr="00ED357D">
              <w:rPr>
                <w:rFonts w:ascii="Arial" w:hAnsi="Arial" w:cs="Arial"/>
              </w:rPr>
              <w:t>$</w:t>
            </w:r>
            <w:r w:rsidR="002660FC">
              <w:rPr>
                <w:rFonts w:ascii="Arial" w:hAnsi="Arial" w:cs="Arial"/>
              </w:rPr>
              <w:t xml:space="preserve"> </w:t>
            </w:r>
            <w:r w:rsidR="002660FC" w:rsidRPr="002660FC">
              <w:rPr>
                <w:rFonts w:ascii="Arial" w:hAnsi="Arial" w:cs="Arial"/>
                <w:color w:val="00B0F0"/>
              </w:rPr>
              <w:t>(Amount)</w:t>
            </w:r>
          </w:p>
          <w:p w:rsidR="00082719" w:rsidRDefault="00082719" w:rsidP="002660FC">
            <w:pPr>
              <w:spacing w:after="0" w:line="240" w:lineRule="auto"/>
              <w:rPr>
                <w:rFonts w:ascii="Arial" w:hAnsi="Arial" w:cs="Arial"/>
                <w:color w:val="00B0F0"/>
              </w:rPr>
            </w:pPr>
          </w:p>
          <w:p w:rsidR="00082719" w:rsidRPr="00ED357D" w:rsidRDefault="00082719" w:rsidP="002660FC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 w:rsidRPr="00082719">
              <w:rPr>
                <w:rFonts w:ascii="Arial" w:hAnsi="Arial" w:cs="Arial"/>
              </w:rPr>
              <w:t>CAA$</w:t>
            </w:r>
            <w:r>
              <w:rPr>
                <w:rFonts w:ascii="Arial" w:hAnsi="Arial" w:cs="Arial"/>
              </w:rPr>
              <w:t xml:space="preserve"> </w:t>
            </w:r>
            <w:r w:rsidRPr="00082719">
              <w:rPr>
                <w:rFonts w:ascii="Arial" w:hAnsi="Arial" w:cs="Arial"/>
                <w:color w:val="00B0F0"/>
              </w:rPr>
              <w:t>(Amount)</w:t>
            </w:r>
          </w:p>
        </w:tc>
      </w:tr>
      <w:tr w:rsidR="000B14A9" w:rsidRPr="00ED357D" w:rsidTr="004718D4">
        <w:tc>
          <w:tcPr>
            <w:tcW w:w="2448" w:type="dxa"/>
          </w:tcPr>
          <w:p w:rsidR="000B14A9" w:rsidRPr="00ED357D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 w:rsidRPr="00ED357D">
              <w:rPr>
                <w:rFonts w:ascii="Arial" w:eastAsia="Kozuka Gothic Pro M" w:hAnsi="Arial" w:cs="Arial"/>
              </w:rPr>
              <w:t>Advertising &amp; Award:</w:t>
            </w:r>
          </w:p>
        </w:tc>
        <w:tc>
          <w:tcPr>
            <w:tcW w:w="4680" w:type="dxa"/>
          </w:tcPr>
          <w:p w:rsidR="000B14A9" w:rsidRPr="002660FC" w:rsidRDefault="002660FC" w:rsidP="000E5C93">
            <w:pPr>
              <w:spacing w:after="0" w:line="240" w:lineRule="auto"/>
              <w:ind w:left="1602"/>
              <w:rPr>
                <w:rFonts w:ascii="Arial" w:eastAsia="Kozuka Gothic Pro M" w:hAnsi="Arial" w:cs="Arial"/>
                <w:color w:val="00B0F0"/>
              </w:rPr>
            </w:pPr>
            <w:r w:rsidRPr="002660FC">
              <w:rPr>
                <w:rFonts w:ascii="Arial" w:hAnsi="Arial" w:cs="Arial"/>
                <w:color w:val="00B0F0"/>
              </w:rPr>
              <w:t>Date Range</w:t>
            </w:r>
          </w:p>
        </w:tc>
        <w:tc>
          <w:tcPr>
            <w:tcW w:w="2448" w:type="dxa"/>
            <w:vMerge/>
          </w:tcPr>
          <w:p w:rsidR="000B14A9" w:rsidRPr="00ED357D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</w:rPr>
            </w:pPr>
          </w:p>
        </w:tc>
      </w:tr>
      <w:tr w:rsidR="000B14A9" w:rsidRPr="00ED357D" w:rsidTr="004718D4">
        <w:tc>
          <w:tcPr>
            <w:tcW w:w="2448" w:type="dxa"/>
          </w:tcPr>
          <w:p w:rsidR="000B14A9" w:rsidRPr="00ED357D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 w:rsidRPr="00ED357D">
              <w:rPr>
                <w:rFonts w:ascii="Arial" w:eastAsia="Kozuka Gothic Pro M" w:hAnsi="Arial" w:cs="Arial"/>
              </w:rPr>
              <w:t>Construction:</w:t>
            </w:r>
          </w:p>
        </w:tc>
        <w:tc>
          <w:tcPr>
            <w:tcW w:w="4680" w:type="dxa"/>
          </w:tcPr>
          <w:p w:rsidR="000B14A9" w:rsidRPr="002660FC" w:rsidRDefault="002660FC" w:rsidP="00364160">
            <w:pPr>
              <w:spacing w:after="0" w:line="240" w:lineRule="auto"/>
              <w:ind w:left="1602"/>
              <w:rPr>
                <w:rFonts w:ascii="Arial" w:eastAsia="Kozuka Gothic Pro M" w:hAnsi="Arial" w:cs="Arial"/>
                <w:color w:val="00B0F0"/>
              </w:rPr>
            </w:pPr>
            <w:r w:rsidRPr="002660FC">
              <w:rPr>
                <w:rFonts w:ascii="Arial" w:hAnsi="Arial" w:cs="Arial"/>
                <w:color w:val="00B0F0"/>
              </w:rPr>
              <w:t>Date Range</w:t>
            </w:r>
          </w:p>
        </w:tc>
        <w:tc>
          <w:tcPr>
            <w:tcW w:w="2448" w:type="dxa"/>
            <w:vMerge/>
          </w:tcPr>
          <w:p w:rsidR="000B14A9" w:rsidRPr="00ED357D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</w:rPr>
            </w:pPr>
          </w:p>
        </w:tc>
      </w:tr>
      <w:tr w:rsidR="000B14A9" w:rsidRPr="00ED357D" w:rsidTr="004718D4">
        <w:tc>
          <w:tcPr>
            <w:tcW w:w="2448" w:type="dxa"/>
          </w:tcPr>
          <w:p w:rsidR="000B14A9" w:rsidRPr="00ED357D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</w:rPr>
            </w:pPr>
          </w:p>
        </w:tc>
        <w:tc>
          <w:tcPr>
            <w:tcW w:w="4680" w:type="dxa"/>
          </w:tcPr>
          <w:p w:rsidR="000B14A9" w:rsidRPr="00ED357D" w:rsidRDefault="000B14A9" w:rsidP="001B43F6">
            <w:pPr>
              <w:spacing w:after="0" w:line="240" w:lineRule="auto"/>
              <w:ind w:left="1602"/>
              <w:rPr>
                <w:rFonts w:ascii="Arial" w:eastAsia="Kozuka Gothic Pro M" w:hAnsi="Arial" w:cs="Arial"/>
              </w:rPr>
            </w:pPr>
          </w:p>
        </w:tc>
        <w:tc>
          <w:tcPr>
            <w:tcW w:w="2448" w:type="dxa"/>
            <w:vMerge/>
          </w:tcPr>
          <w:p w:rsidR="000B14A9" w:rsidRPr="00ED357D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</w:rPr>
            </w:pPr>
          </w:p>
        </w:tc>
      </w:tr>
      <w:tr w:rsidR="00082719" w:rsidRPr="000E379B" w:rsidTr="00082719">
        <w:tc>
          <w:tcPr>
            <w:tcW w:w="9576" w:type="dxa"/>
            <w:gridSpan w:val="3"/>
          </w:tcPr>
          <w:p w:rsidR="00082719" w:rsidRPr="000E379B" w:rsidRDefault="00082719" w:rsidP="00082719">
            <w:pPr>
              <w:spacing w:after="0" w:line="240" w:lineRule="auto"/>
              <w:rPr>
                <w:rFonts w:ascii="Arial" w:eastAsia="Kozuka Gothic Pro M" w:hAnsi="Arial" w:cs="Arial"/>
                <w:b/>
                <w:sz w:val="24"/>
                <w:szCs w:val="24"/>
              </w:rPr>
            </w:pPr>
            <w:r>
              <w:rPr>
                <w:rFonts w:ascii="Arial" w:eastAsia="Kozuka Gothic Pro M" w:hAnsi="Arial" w:cs="Arial"/>
                <w:b/>
                <w:sz w:val="24"/>
                <w:szCs w:val="24"/>
              </w:rPr>
              <w:t>Project Team</w:t>
            </w:r>
            <w:r w:rsidRPr="000E379B">
              <w:rPr>
                <w:rFonts w:ascii="Arial" w:eastAsia="Kozuka Gothic Pro M" w:hAnsi="Arial" w:cs="Arial"/>
                <w:b/>
                <w:sz w:val="24"/>
                <w:szCs w:val="24"/>
              </w:rPr>
              <w:t>:</w:t>
            </w:r>
          </w:p>
        </w:tc>
      </w:tr>
      <w:tr w:rsidR="00082719" w:rsidRPr="000E379B" w:rsidTr="00082719">
        <w:tc>
          <w:tcPr>
            <w:tcW w:w="2448" w:type="dxa"/>
          </w:tcPr>
          <w:p w:rsidR="00082719" w:rsidRPr="00ED357D" w:rsidRDefault="00082719" w:rsidP="00082719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>
              <w:rPr>
                <w:rFonts w:ascii="Arial" w:eastAsia="Kozuka Gothic Pro M" w:hAnsi="Arial" w:cs="Arial"/>
              </w:rPr>
              <w:t>Design Team</w:t>
            </w:r>
          </w:p>
          <w:p w:rsidR="00082719" w:rsidRPr="00ED357D" w:rsidRDefault="00082719" w:rsidP="00082719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>
              <w:rPr>
                <w:rFonts w:ascii="Arial" w:eastAsia="Kozuka Gothic Pro M" w:hAnsi="Arial" w:cs="Arial"/>
              </w:rPr>
              <w:t>General Contractor</w:t>
            </w:r>
          </w:p>
        </w:tc>
        <w:tc>
          <w:tcPr>
            <w:tcW w:w="7128" w:type="dxa"/>
            <w:gridSpan w:val="2"/>
          </w:tcPr>
          <w:p w:rsidR="00082719" w:rsidRPr="002660FC" w:rsidRDefault="00082719" w:rsidP="00082719">
            <w:pPr>
              <w:spacing w:after="0" w:line="240" w:lineRule="auto"/>
              <w:rPr>
                <w:rFonts w:ascii="Arial" w:hAnsi="Arial" w:cs="Arial"/>
                <w:color w:val="00B0F0"/>
              </w:rPr>
            </w:pPr>
            <w:r>
              <w:rPr>
                <w:rFonts w:ascii="Arial" w:hAnsi="Arial" w:cs="Arial"/>
                <w:color w:val="00B0F0"/>
              </w:rPr>
              <w:t>Name</w:t>
            </w:r>
          </w:p>
          <w:p w:rsidR="00082719" w:rsidRPr="00ED357D" w:rsidRDefault="00082719" w:rsidP="00082719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>
              <w:rPr>
                <w:rFonts w:ascii="Arial" w:hAnsi="Arial" w:cs="Arial"/>
                <w:color w:val="00B0F0"/>
              </w:rPr>
              <w:t>Nam</w:t>
            </w:r>
            <w:r w:rsidRPr="002660FC">
              <w:rPr>
                <w:rFonts w:ascii="Arial" w:hAnsi="Arial" w:cs="Arial"/>
                <w:color w:val="00B0F0"/>
              </w:rPr>
              <w:t>e</w:t>
            </w:r>
          </w:p>
        </w:tc>
      </w:tr>
    </w:tbl>
    <w:p w:rsidR="007C116C" w:rsidRPr="00ED357D" w:rsidRDefault="007C116C" w:rsidP="004D79A5">
      <w:pPr>
        <w:spacing w:after="0"/>
        <w:rPr>
          <w:rFonts w:ascii="Arial" w:eastAsia="Kozuka Gothic Pro M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978"/>
        <w:gridCol w:w="5598"/>
      </w:tblGrid>
      <w:tr w:rsidR="000B14A9" w:rsidRPr="000E379B" w:rsidTr="004718D4">
        <w:tc>
          <w:tcPr>
            <w:tcW w:w="9576" w:type="dxa"/>
            <w:gridSpan w:val="2"/>
          </w:tcPr>
          <w:p w:rsidR="000B14A9" w:rsidRPr="000E379B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  <w:b/>
                <w:sz w:val="24"/>
                <w:szCs w:val="24"/>
              </w:rPr>
            </w:pPr>
            <w:r w:rsidRPr="000E379B">
              <w:rPr>
                <w:rFonts w:ascii="Arial" w:eastAsia="Kozuka Gothic Pro M" w:hAnsi="Arial" w:cs="Arial"/>
                <w:b/>
                <w:sz w:val="24"/>
                <w:szCs w:val="24"/>
              </w:rPr>
              <w:t>Board of Regents Approval &amp; Motions:</w:t>
            </w:r>
          </w:p>
        </w:tc>
      </w:tr>
      <w:tr w:rsidR="004D79A5" w:rsidRPr="000E379B" w:rsidTr="004718D4">
        <w:tc>
          <w:tcPr>
            <w:tcW w:w="3978" w:type="dxa"/>
          </w:tcPr>
          <w:p w:rsidR="003F11A2" w:rsidRPr="00ED357D" w:rsidRDefault="00853F28" w:rsidP="004718D4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 w:rsidRPr="00ED357D">
              <w:rPr>
                <w:rFonts w:ascii="Arial" w:eastAsia="Kozuka Gothic Pro M" w:hAnsi="Arial" w:cs="Arial"/>
              </w:rPr>
              <w:t>Preliminary Admin  Approval</w:t>
            </w:r>
          </w:p>
          <w:p w:rsidR="003F11A2" w:rsidRPr="00ED357D" w:rsidRDefault="003F234E" w:rsidP="003F11A2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 w:rsidRPr="00ED357D">
              <w:rPr>
                <w:rFonts w:ascii="Arial" w:eastAsia="Kozuka Gothic Pro M" w:hAnsi="Arial" w:cs="Arial"/>
              </w:rPr>
              <w:t>Formal</w:t>
            </w:r>
            <w:r w:rsidR="00754AF1" w:rsidRPr="00ED357D">
              <w:rPr>
                <w:rFonts w:ascii="Arial" w:eastAsia="Kozuka Gothic Pro M" w:hAnsi="Arial" w:cs="Arial"/>
              </w:rPr>
              <w:t xml:space="preserve"> Project Approval</w:t>
            </w:r>
          </w:p>
          <w:p w:rsidR="009F2A07" w:rsidRPr="00ED357D" w:rsidRDefault="00364160" w:rsidP="003F11A2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>
              <w:rPr>
                <w:rFonts w:ascii="Arial" w:eastAsia="Kozuka Gothic Pro M" w:hAnsi="Arial" w:cs="Arial"/>
              </w:rPr>
              <w:t>Schematic Design Approval</w:t>
            </w:r>
          </w:p>
          <w:p w:rsidR="00BD3556" w:rsidRPr="00ED357D" w:rsidRDefault="00530DB9" w:rsidP="003F11A2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 w:rsidRPr="00530DB9">
              <w:rPr>
                <w:rFonts w:ascii="Arial" w:eastAsia="Kozuka Gothic Pro M" w:hAnsi="Arial" w:cs="Arial"/>
                <w:color w:val="FF0000"/>
              </w:rPr>
              <w:t>Project Change Requests</w:t>
            </w:r>
          </w:p>
        </w:tc>
        <w:tc>
          <w:tcPr>
            <w:tcW w:w="5598" w:type="dxa"/>
          </w:tcPr>
          <w:p w:rsidR="00BA415E" w:rsidRPr="002660FC" w:rsidRDefault="002660FC" w:rsidP="004718D4">
            <w:pPr>
              <w:spacing w:after="0" w:line="240" w:lineRule="auto"/>
              <w:rPr>
                <w:rFonts w:ascii="Arial" w:hAnsi="Arial" w:cs="Arial"/>
                <w:color w:val="00B0F0"/>
              </w:rPr>
            </w:pPr>
            <w:r w:rsidRPr="002660FC">
              <w:rPr>
                <w:rFonts w:ascii="Arial" w:hAnsi="Arial" w:cs="Arial"/>
                <w:color w:val="00B0F0"/>
              </w:rPr>
              <w:t>Date</w:t>
            </w:r>
          </w:p>
          <w:p w:rsidR="00BD3556" w:rsidRPr="002660FC" w:rsidRDefault="002660FC" w:rsidP="000E5C93">
            <w:pPr>
              <w:spacing w:after="0" w:line="240" w:lineRule="auto"/>
              <w:rPr>
                <w:rFonts w:ascii="Arial" w:hAnsi="Arial" w:cs="Arial"/>
                <w:color w:val="00B0F0"/>
              </w:rPr>
            </w:pPr>
            <w:r w:rsidRPr="002660FC">
              <w:rPr>
                <w:rFonts w:ascii="Arial" w:hAnsi="Arial" w:cs="Arial"/>
                <w:color w:val="00B0F0"/>
              </w:rPr>
              <w:t>Date</w:t>
            </w:r>
          </w:p>
          <w:p w:rsidR="00364160" w:rsidRDefault="002660FC" w:rsidP="000E5C93">
            <w:pPr>
              <w:spacing w:after="0" w:line="240" w:lineRule="auto"/>
              <w:rPr>
                <w:rFonts w:ascii="Arial" w:hAnsi="Arial" w:cs="Arial"/>
                <w:color w:val="00B0F0"/>
              </w:rPr>
            </w:pPr>
            <w:r w:rsidRPr="002660FC">
              <w:rPr>
                <w:rFonts w:ascii="Arial" w:hAnsi="Arial" w:cs="Arial"/>
                <w:color w:val="00B0F0"/>
              </w:rPr>
              <w:t>Date</w:t>
            </w:r>
          </w:p>
          <w:p w:rsidR="00530DB9" w:rsidRPr="00ED357D" w:rsidRDefault="00530DB9" w:rsidP="000E5C93">
            <w:pPr>
              <w:spacing w:after="0" w:line="240" w:lineRule="auto"/>
              <w:rPr>
                <w:rFonts w:ascii="Arial" w:eastAsia="Kozuka Gothic Pro M" w:hAnsi="Arial" w:cs="Arial"/>
              </w:rPr>
            </w:pPr>
            <w:r w:rsidRPr="00530DB9">
              <w:rPr>
                <w:rFonts w:ascii="Arial" w:hAnsi="Arial" w:cs="Arial"/>
                <w:color w:val="FF0000"/>
              </w:rPr>
              <w:t>Date</w:t>
            </w:r>
            <w:r>
              <w:rPr>
                <w:rFonts w:ascii="Arial" w:hAnsi="Arial" w:cs="Arial"/>
                <w:color w:val="FF0000"/>
              </w:rPr>
              <w:t xml:space="preserve"> (if applicable)</w:t>
            </w:r>
          </w:p>
        </w:tc>
      </w:tr>
      <w:tr w:rsidR="000B14A9" w:rsidRPr="000E379B" w:rsidTr="008152E9">
        <w:trPr>
          <w:trHeight w:val="288"/>
        </w:trPr>
        <w:tc>
          <w:tcPr>
            <w:tcW w:w="9576" w:type="dxa"/>
            <w:gridSpan w:val="2"/>
          </w:tcPr>
          <w:p w:rsidR="000B14A9" w:rsidRPr="000E379B" w:rsidRDefault="000B14A9" w:rsidP="004718D4">
            <w:pPr>
              <w:spacing w:after="0" w:line="240" w:lineRule="auto"/>
              <w:rPr>
                <w:rFonts w:ascii="Arial" w:eastAsia="Kozuka Gothic Pro M" w:hAnsi="Arial" w:cs="Arial"/>
                <w:b/>
                <w:sz w:val="24"/>
                <w:szCs w:val="24"/>
              </w:rPr>
            </w:pPr>
            <w:r w:rsidRPr="000E379B">
              <w:rPr>
                <w:rFonts w:ascii="Arial" w:eastAsia="Kozuka Gothic Pro M" w:hAnsi="Arial" w:cs="Arial"/>
                <w:b/>
                <w:sz w:val="24"/>
                <w:szCs w:val="24"/>
              </w:rPr>
              <w:t>Status Update:</w:t>
            </w:r>
          </w:p>
        </w:tc>
      </w:tr>
      <w:tr w:rsidR="000B14A9" w:rsidRPr="000E379B" w:rsidTr="004718D4">
        <w:tc>
          <w:tcPr>
            <w:tcW w:w="9576" w:type="dxa"/>
            <w:gridSpan w:val="2"/>
          </w:tcPr>
          <w:p w:rsidR="005E0D18" w:rsidRPr="00ED357D" w:rsidRDefault="002660FC" w:rsidP="00FF337F">
            <w:pPr>
              <w:pStyle w:val="NoSpacing"/>
            </w:pPr>
            <w:r w:rsidRPr="002660FC">
              <w:rPr>
                <w:rFonts w:ascii="Arial" w:hAnsi="Arial" w:cs="Arial"/>
                <w:color w:val="00B0F0"/>
              </w:rPr>
              <w:t xml:space="preserve">Insert text to describe advances to the project since the last Construction in Progress report was submitted. </w:t>
            </w:r>
            <w:r w:rsidR="00FF337F" w:rsidRPr="002660FC">
              <w:rPr>
                <w:rFonts w:ascii="Arial" w:hAnsi="Arial" w:cs="Arial"/>
                <w:color w:val="00B0F0"/>
              </w:rPr>
              <w:t xml:space="preserve">  </w:t>
            </w:r>
          </w:p>
        </w:tc>
      </w:tr>
    </w:tbl>
    <w:p w:rsidR="00BE37EA" w:rsidRDefault="00BE37EA" w:rsidP="0099571C">
      <w:pPr>
        <w:spacing w:after="0"/>
        <w:rPr>
          <w:rFonts w:ascii="Arial Rounded MT Bold" w:eastAsia="Kozuka Gothic Pro M" w:hAnsi="Arial Rounded MT Bold" w:cs="Arial"/>
          <w:sz w:val="24"/>
          <w:szCs w:val="24"/>
        </w:rPr>
      </w:pPr>
    </w:p>
    <w:p w:rsidR="00BE37EA" w:rsidRDefault="00BE37EA" w:rsidP="0099571C">
      <w:pPr>
        <w:spacing w:after="0"/>
        <w:rPr>
          <w:rFonts w:ascii="Arial Rounded MT Bold" w:eastAsia="Kozuka Gothic Pro M" w:hAnsi="Arial Rounded MT Bold" w:cs="Arial"/>
          <w:sz w:val="24"/>
          <w:szCs w:val="24"/>
        </w:rPr>
      </w:pPr>
    </w:p>
    <w:p w:rsidR="00BE37EA" w:rsidRDefault="00BE37EA" w:rsidP="0099571C">
      <w:pPr>
        <w:spacing w:after="0"/>
        <w:rPr>
          <w:rFonts w:ascii="Arial Rounded MT Bold" w:eastAsia="Kozuka Gothic Pro M" w:hAnsi="Arial Rounded MT Bold" w:cs="Arial"/>
          <w:sz w:val="24"/>
          <w:szCs w:val="24"/>
        </w:rPr>
      </w:pPr>
    </w:p>
    <w:p w:rsidR="00BE12C9" w:rsidRDefault="00BE12C9" w:rsidP="0099571C">
      <w:pPr>
        <w:spacing w:after="0"/>
        <w:rPr>
          <w:rFonts w:ascii="Arial Rounded MT Bold" w:eastAsia="Kozuka Gothic Pro M" w:hAnsi="Arial Rounded MT Bold" w:cs="Arial"/>
          <w:sz w:val="24"/>
          <w:szCs w:val="24"/>
        </w:rPr>
      </w:pPr>
    </w:p>
    <w:p w:rsidR="00BE37EA" w:rsidRDefault="00BE37EA" w:rsidP="0099571C">
      <w:pPr>
        <w:spacing w:after="0"/>
        <w:rPr>
          <w:rFonts w:ascii="Arial Rounded MT Bold" w:eastAsia="Kozuka Gothic Pro M" w:hAnsi="Arial Rounded MT Bold" w:cs="Arial"/>
          <w:sz w:val="24"/>
          <w:szCs w:val="24"/>
        </w:rPr>
      </w:pPr>
    </w:p>
    <w:p w:rsidR="0099571C" w:rsidRPr="00AD3263" w:rsidRDefault="00D672DA" w:rsidP="0099571C">
      <w:pPr>
        <w:spacing w:after="0"/>
        <w:rPr>
          <w:rFonts w:ascii="Arial Rounded MT Bold" w:eastAsia="Kozuka Gothic Pro M" w:hAnsi="Arial Rounded MT Bold" w:cs="Arial"/>
          <w:sz w:val="24"/>
          <w:szCs w:val="24"/>
        </w:rPr>
      </w:pPr>
      <w:r>
        <w:rPr>
          <w:rFonts w:ascii="Arial Rounded MT Bold" w:eastAsia="Kozuka Gothic Pro M" w:hAnsi="Arial Rounded MT Bold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216" behindDoc="0" locked="1" layoutInCell="1" allowOverlap="1" wp14:anchorId="05B182C0" wp14:editId="05F1AA77">
                <wp:simplePos x="0" y="0"/>
                <wp:positionH relativeFrom="page">
                  <wp:posOffset>714375</wp:posOffset>
                </wp:positionH>
                <wp:positionV relativeFrom="page">
                  <wp:posOffset>438150</wp:posOffset>
                </wp:positionV>
                <wp:extent cx="6467475" cy="8772525"/>
                <wp:effectExtent l="0" t="0" r="28575" b="28575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67475" cy="87725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56.25pt;margin-top:34.5pt;width:509.25pt;height:690.75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" filled="f">
                <w10:wrap anchorx="page" anchory="page"/>
                <w10:anchorlock/>
              </v:rect>
            </w:pict>
          </mc:Fallback>
        </mc:AlternateContent>
      </w:r>
    </w:p>
    <w:p w:rsidR="00BE37EA" w:rsidRPr="00AD3263" w:rsidRDefault="00BE12C9" w:rsidP="00BE12C9">
      <w:pPr>
        <w:ind w:left="-270"/>
        <w:rPr>
          <w:rFonts w:ascii="Arial Rounded MT Bold" w:eastAsia="Kozuka Gothic Pro M" w:hAnsi="Arial Rounded MT Bold" w:cs="Arial"/>
          <w:sz w:val="24"/>
          <w:szCs w:val="24"/>
        </w:rPr>
      </w:pPr>
      <w:r>
        <w:rPr>
          <w:noProof/>
        </w:rPr>
        <w:drawing>
          <wp:inline distT="0" distB="0" distL="0" distR="0" wp14:anchorId="6ABE337A" wp14:editId="1DC9C2A3">
            <wp:extent cx="1085850" cy="797941"/>
            <wp:effectExtent l="0" t="0" r="0" b="2540"/>
            <wp:docPr id="7" name="Picture 7" descr="UA_Logo_colo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A_Logo_color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6965" cy="798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E37EA" w:rsidRPr="00AD3263" w:rsidSect="000E5C93">
      <w:footerReference w:type="default" r:id="rId10"/>
      <w:pgSz w:w="12240" w:h="15840" w:code="1"/>
      <w:pgMar w:top="810" w:right="1440" w:bottom="720" w:left="1440" w:header="720" w:footer="86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56EB" w:rsidRDefault="009056EB" w:rsidP="002364F0">
      <w:pPr>
        <w:spacing w:after="0" w:line="240" w:lineRule="auto"/>
      </w:pPr>
      <w:r>
        <w:separator/>
      </w:r>
    </w:p>
  </w:endnote>
  <w:endnote w:type="continuationSeparator" w:id="0">
    <w:p w:rsidR="009056EB" w:rsidRDefault="009056EB" w:rsidP="002364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Kozuka Gothic Pro M">
    <w:panose1 w:val="00000000000000000000"/>
    <w:charset w:val="80"/>
    <w:family w:val="swiss"/>
    <w:notTrueType/>
    <w:pitch w:val="variable"/>
    <w:sig w:usb0="00000283" w:usb1="2AC71C11" w:usb2="00000012" w:usb3="00000000" w:csb0="00020005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2719" w:rsidRPr="00932CE8" w:rsidRDefault="00932CE8" w:rsidP="00F8413F">
    <w:pPr>
      <w:spacing w:after="0"/>
      <w:ind w:right="-360"/>
      <w:jc w:val="center"/>
      <w:rPr>
        <w:color w:val="00B0F0"/>
      </w:rPr>
    </w:pPr>
    <w:r w:rsidRPr="00932CE8">
      <w:rPr>
        <w:color w:val="00B0F0"/>
      </w:rPr>
      <w:t>Date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56EB" w:rsidRDefault="009056EB" w:rsidP="002364F0">
      <w:pPr>
        <w:spacing w:after="0" w:line="240" w:lineRule="auto"/>
      </w:pPr>
      <w:r>
        <w:separator/>
      </w:r>
    </w:p>
  </w:footnote>
  <w:footnote w:type="continuationSeparator" w:id="0">
    <w:p w:rsidR="009056EB" w:rsidRDefault="009056EB" w:rsidP="002364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B1E"/>
    <w:rsid w:val="00001985"/>
    <w:rsid w:val="000019C8"/>
    <w:rsid w:val="00003638"/>
    <w:rsid w:val="00010E0A"/>
    <w:rsid w:val="000159F7"/>
    <w:rsid w:val="00044A32"/>
    <w:rsid w:val="000620B7"/>
    <w:rsid w:val="000621C3"/>
    <w:rsid w:val="00065D5A"/>
    <w:rsid w:val="000678E9"/>
    <w:rsid w:val="00075D82"/>
    <w:rsid w:val="0008235E"/>
    <w:rsid w:val="00082719"/>
    <w:rsid w:val="00091D7C"/>
    <w:rsid w:val="000B14A9"/>
    <w:rsid w:val="000C18C4"/>
    <w:rsid w:val="000C1B41"/>
    <w:rsid w:val="000D42FC"/>
    <w:rsid w:val="000D4DDD"/>
    <w:rsid w:val="000D7806"/>
    <w:rsid w:val="000E379B"/>
    <w:rsid w:val="000E5C93"/>
    <w:rsid w:val="0011432E"/>
    <w:rsid w:val="00134758"/>
    <w:rsid w:val="0013666D"/>
    <w:rsid w:val="00137379"/>
    <w:rsid w:val="001616B5"/>
    <w:rsid w:val="00175F4D"/>
    <w:rsid w:val="00176604"/>
    <w:rsid w:val="00181B8F"/>
    <w:rsid w:val="001A234D"/>
    <w:rsid w:val="001B292E"/>
    <w:rsid w:val="001B43F6"/>
    <w:rsid w:val="001D26DA"/>
    <w:rsid w:val="001E1DDF"/>
    <w:rsid w:val="001F444B"/>
    <w:rsid w:val="00215F17"/>
    <w:rsid w:val="00234B65"/>
    <w:rsid w:val="002364F0"/>
    <w:rsid w:val="00236ACC"/>
    <w:rsid w:val="00237D77"/>
    <w:rsid w:val="00240EF4"/>
    <w:rsid w:val="00261418"/>
    <w:rsid w:val="00263809"/>
    <w:rsid w:val="002660FC"/>
    <w:rsid w:val="00290AFB"/>
    <w:rsid w:val="002910D3"/>
    <w:rsid w:val="002A1DF1"/>
    <w:rsid w:val="002A1DF5"/>
    <w:rsid w:val="002C6BE1"/>
    <w:rsid w:val="002D413F"/>
    <w:rsid w:val="002D5859"/>
    <w:rsid w:val="002F17D1"/>
    <w:rsid w:val="00302878"/>
    <w:rsid w:val="003148E1"/>
    <w:rsid w:val="00317B8B"/>
    <w:rsid w:val="003336C8"/>
    <w:rsid w:val="003516CE"/>
    <w:rsid w:val="00364160"/>
    <w:rsid w:val="00382035"/>
    <w:rsid w:val="00397D20"/>
    <w:rsid w:val="003A7684"/>
    <w:rsid w:val="003B339A"/>
    <w:rsid w:val="003B6C02"/>
    <w:rsid w:val="003C6188"/>
    <w:rsid w:val="003E57B5"/>
    <w:rsid w:val="003F11A2"/>
    <w:rsid w:val="003F234E"/>
    <w:rsid w:val="003F4CF0"/>
    <w:rsid w:val="00400094"/>
    <w:rsid w:val="004125B6"/>
    <w:rsid w:val="00420D5C"/>
    <w:rsid w:val="004376ED"/>
    <w:rsid w:val="00451AEA"/>
    <w:rsid w:val="00456722"/>
    <w:rsid w:val="00463208"/>
    <w:rsid w:val="004718D4"/>
    <w:rsid w:val="004C7723"/>
    <w:rsid w:val="004D0723"/>
    <w:rsid w:val="004D79A5"/>
    <w:rsid w:val="004E7128"/>
    <w:rsid w:val="00505315"/>
    <w:rsid w:val="00511EC6"/>
    <w:rsid w:val="005161CD"/>
    <w:rsid w:val="00530DB9"/>
    <w:rsid w:val="00531C97"/>
    <w:rsid w:val="0053353F"/>
    <w:rsid w:val="00561A9E"/>
    <w:rsid w:val="00573513"/>
    <w:rsid w:val="0058273C"/>
    <w:rsid w:val="005A00AD"/>
    <w:rsid w:val="005B2D45"/>
    <w:rsid w:val="005B43F9"/>
    <w:rsid w:val="005B45C9"/>
    <w:rsid w:val="005C01CD"/>
    <w:rsid w:val="005C6147"/>
    <w:rsid w:val="005D0C43"/>
    <w:rsid w:val="005D56E0"/>
    <w:rsid w:val="005E0D18"/>
    <w:rsid w:val="005F1556"/>
    <w:rsid w:val="00614636"/>
    <w:rsid w:val="00621BB3"/>
    <w:rsid w:val="006360A0"/>
    <w:rsid w:val="00654531"/>
    <w:rsid w:val="0066028F"/>
    <w:rsid w:val="00662856"/>
    <w:rsid w:val="00670C9B"/>
    <w:rsid w:val="006734E1"/>
    <w:rsid w:val="006957CD"/>
    <w:rsid w:val="006A1BA1"/>
    <w:rsid w:val="006A3F79"/>
    <w:rsid w:val="006E061A"/>
    <w:rsid w:val="006E0F46"/>
    <w:rsid w:val="006F080E"/>
    <w:rsid w:val="006F3561"/>
    <w:rsid w:val="00702CD6"/>
    <w:rsid w:val="00732BFC"/>
    <w:rsid w:val="00737540"/>
    <w:rsid w:val="0074597B"/>
    <w:rsid w:val="007510CD"/>
    <w:rsid w:val="00754AF1"/>
    <w:rsid w:val="007573CC"/>
    <w:rsid w:val="007651DD"/>
    <w:rsid w:val="00781B90"/>
    <w:rsid w:val="00792EC2"/>
    <w:rsid w:val="007972C7"/>
    <w:rsid w:val="007C116C"/>
    <w:rsid w:val="007E1660"/>
    <w:rsid w:val="007E7765"/>
    <w:rsid w:val="008152E9"/>
    <w:rsid w:val="0084540B"/>
    <w:rsid w:val="00851343"/>
    <w:rsid w:val="00852418"/>
    <w:rsid w:val="00853F28"/>
    <w:rsid w:val="008556F9"/>
    <w:rsid w:val="00861B45"/>
    <w:rsid w:val="00865AFC"/>
    <w:rsid w:val="00874A4A"/>
    <w:rsid w:val="0088300D"/>
    <w:rsid w:val="00884149"/>
    <w:rsid w:val="0089134B"/>
    <w:rsid w:val="008A4A30"/>
    <w:rsid w:val="008B28D5"/>
    <w:rsid w:val="008B5382"/>
    <w:rsid w:val="008D0024"/>
    <w:rsid w:val="008D197B"/>
    <w:rsid w:val="008E58A0"/>
    <w:rsid w:val="008E5F4C"/>
    <w:rsid w:val="008E6677"/>
    <w:rsid w:val="009025D1"/>
    <w:rsid w:val="009056EB"/>
    <w:rsid w:val="00920864"/>
    <w:rsid w:val="009222EC"/>
    <w:rsid w:val="009263C6"/>
    <w:rsid w:val="00926E14"/>
    <w:rsid w:val="00932CE8"/>
    <w:rsid w:val="0095034F"/>
    <w:rsid w:val="00951D65"/>
    <w:rsid w:val="00956BBB"/>
    <w:rsid w:val="009767BC"/>
    <w:rsid w:val="0098013A"/>
    <w:rsid w:val="0098148C"/>
    <w:rsid w:val="00985B8E"/>
    <w:rsid w:val="009953F6"/>
    <w:rsid w:val="0099571C"/>
    <w:rsid w:val="009958D9"/>
    <w:rsid w:val="009A3DE0"/>
    <w:rsid w:val="009A40D4"/>
    <w:rsid w:val="009C00A4"/>
    <w:rsid w:val="009C7738"/>
    <w:rsid w:val="009F1DEA"/>
    <w:rsid w:val="009F2A07"/>
    <w:rsid w:val="009F62D3"/>
    <w:rsid w:val="00A30A7B"/>
    <w:rsid w:val="00A34C4C"/>
    <w:rsid w:val="00A62AAC"/>
    <w:rsid w:val="00A71E10"/>
    <w:rsid w:val="00A72919"/>
    <w:rsid w:val="00A849D6"/>
    <w:rsid w:val="00A9084D"/>
    <w:rsid w:val="00A91714"/>
    <w:rsid w:val="00A9173E"/>
    <w:rsid w:val="00A93185"/>
    <w:rsid w:val="00AA389E"/>
    <w:rsid w:val="00AA6782"/>
    <w:rsid w:val="00AB07F8"/>
    <w:rsid w:val="00AC3579"/>
    <w:rsid w:val="00AC6309"/>
    <w:rsid w:val="00AC7A76"/>
    <w:rsid w:val="00AD1180"/>
    <w:rsid w:val="00AD1C07"/>
    <w:rsid w:val="00AD3263"/>
    <w:rsid w:val="00AD582A"/>
    <w:rsid w:val="00AE7317"/>
    <w:rsid w:val="00AE7B1E"/>
    <w:rsid w:val="00B25474"/>
    <w:rsid w:val="00B25797"/>
    <w:rsid w:val="00B30A23"/>
    <w:rsid w:val="00B61F06"/>
    <w:rsid w:val="00B6640B"/>
    <w:rsid w:val="00B674B1"/>
    <w:rsid w:val="00B67FB8"/>
    <w:rsid w:val="00B81A43"/>
    <w:rsid w:val="00B827DB"/>
    <w:rsid w:val="00B94997"/>
    <w:rsid w:val="00B979D2"/>
    <w:rsid w:val="00BA415E"/>
    <w:rsid w:val="00BB2397"/>
    <w:rsid w:val="00BB4195"/>
    <w:rsid w:val="00BC189E"/>
    <w:rsid w:val="00BD3556"/>
    <w:rsid w:val="00BD3DFA"/>
    <w:rsid w:val="00BD4E50"/>
    <w:rsid w:val="00BE12C9"/>
    <w:rsid w:val="00BE37EA"/>
    <w:rsid w:val="00BE620A"/>
    <w:rsid w:val="00C0630D"/>
    <w:rsid w:val="00C21355"/>
    <w:rsid w:val="00C238C5"/>
    <w:rsid w:val="00C5101F"/>
    <w:rsid w:val="00C76040"/>
    <w:rsid w:val="00C773CA"/>
    <w:rsid w:val="00CA14EA"/>
    <w:rsid w:val="00CB007B"/>
    <w:rsid w:val="00CB4FB9"/>
    <w:rsid w:val="00CB6B23"/>
    <w:rsid w:val="00CF30E3"/>
    <w:rsid w:val="00D150E0"/>
    <w:rsid w:val="00D213B3"/>
    <w:rsid w:val="00D21459"/>
    <w:rsid w:val="00D455D3"/>
    <w:rsid w:val="00D52275"/>
    <w:rsid w:val="00D672DA"/>
    <w:rsid w:val="00D712B5"/>
    <w:rsid w:val="00DA4C6B"/>
    <w:rsid w:val="00DB0249"/>
    <w:rsid w:val="00DB0D2F"/>
    <w:rsid w:val="00DD2B7F"/>
    <w:rsid w:val="00DD6D2C"/>
    <w:rsid w:val="00DE2B37"/>
    <w:rsid w:val="00E01B0C"/>
    <w:rsid w:val="00E07CBF"/>
    <w:rsid w:val="00E07D79"/>
    <w:rsid w:val="00E3039F"/>
    <w:rsid w:val="00E44390"/>
    <w:rsid w:val="00E45753"/>
    <w:rsid w:val="00E4697D"/>
    <w:rsid w:val="00E46A6D"/>
    <w:rsid w:val="00E50C0E"/>
    <w:rsid w:val="00E55DA8"/>
    <w:rsid w:val="00E84CDA"/>
    <w:rsid w:val="00E872A4"/>
    <w:rsid w:val="00E87570"/>
    <w:rsid w:val="00E93D7F"/>
    <w:rsid w:val="00E9650C"/>
    <w:rsid w:val="00EA1C12"/>
    <w:rsid w:val="00EA7BB8"/>
    <w:rsid w:val="00EB261D"/>
    <w:rsid w:val="00EC358B"/>
    <w:rsid w:val="00ED357D"/>
    <w:rsid w:val="00EF0038"/>
    <w:rsid w:val="00F017E4"/>
    <w:rsid w:val="00F17135"/>
    <w:rsid w:val="00F30A26"/>
    <w:rsid w:val="00F36676"/>
    <w:rsid w:val="00F3762A"/>
    <w:rsid w:val="00F43379"/>
    <w:rsid w:val="00F61BC2"/>
    <w:rsid w:val="00F709AA"/>
    <w:rsid w:val="00F733B7"/>
    <w:rsid w:val="00F8413F"/>
    <w:rsid w:val="00F91F8F"/>
    <w:rsid w:val="00F951C3"/>
    <w:rsid w:val="00FA3AF0"/>
    <w:rsid w:val="00FB1927"/>
    <w:rsid w:val="00FD52AC"/>
    <w:rsid w:val="00FE0762"/>
    <w:rsid w:val="00FF0600"/>
    <w:rsid w:val="00FF3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3F6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C116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11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16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D79A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364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64F0"/>
  </w:style>
  <w:style w:type="paragraph" w:styleId="Footer">
    <w:name w:val="footer"/>
    <w:basedOn w:val="Normal"/>
    <w:link w:val="FooterChar"/>
    <w:uiPriority w:val="99"/>
    <w:unhideWhenUsed/>
    <w:rsid w:val="002364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64F0"/>
  </w:style>
  <w:style w:type="paragraph" w:styleId="NoSpacing">
    <w:name w:val="No Spacing"/>
    <w:uiPriority w:val="1"/>
    <w:qFormat/>
    <w:rsid w:val="00F43379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53F6"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7C116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C11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16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D79A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2364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64F0"/>
  </w:style>
  <w:style w:type="paragraph" w:styleId="Footer">
    <w:name w:val="footer"/>
    <w:basedOn w:val="Normal"/>
    <w:link w:val="FooterChar"/>
    <w:uiPriority w:val="99"/>
    <w:unhideWhenUsed/>
    <w:rsid w:val="002364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64F0"/>
  </w:style>
  <w:style w:type="paragraph" w:styleId="NoSpacing">
    <w:name w:val="No Spacing"/>
    <w:uiPriority w:val="1"/>
    <w:qFormat/>
    <w:rsid w:val="00F43379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vnerl\Local%20Settings\Temporary%20Internet%20Files\Content.Outlook\Y13IW6SF\BOR%20Project%20Form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411A8C-4CBC-42E9-B856-D384FAF2B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BOR Project Form</Template>
  <TotalTime>23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Facilities &amp; Campus Services</Company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vnerl</dc:creator>
  <cp:lastModifiedBy>Tim L Nelson</cp:lastModifiedBy>
  <cp:revision>8</cp:revision>
  <cp:lastPrinted>2014-02-04T21:47:00Z</cp:lastPrinted>
  <dcterms:created xsi:type="dcterms:W3CDTF">2012-07-23T20:03:00Z</dcterms:created>
  <dcterms:modified xsi:type="dcterms:W3CDTF">2014-02-04T21:49:00Z</dcterms:modified>
</cp:coreProperties>
</file>